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3E" w:rsidRPr="00003E96" w:rsidRDefault="0061053E" w:rsidP="00211E2A">
      <w:pPr>
        <w:pStyle w:val="Ttulo9"/>
      </w:pPr>
      <w:bookmarkStart w:id="0" w:name="_GoBack"/>
      <w:bookmarkEnd w:id="0"/>
    </w:p>
    <w:p w:rsidR="00714DA7" w:rsidRPr="00714DA7" w:rsidRDefault="00714DA7" w:rsidP="00714DA7">
      <w:pPr>
        <w:jc w:val="right"/>
        <w:rPr>
          <w:rFonts w:ascii="Agency FB" w:hAnsi="Agency FB"/>
          <w:b/>
          <w:color w:val="5C732F"/>
          <w:sz w:val="20"/>
        </w:rPr>
      </w:pPr>
    </w:p>
    <w:p w:rsidR="00603BFE" w:rsidRPr="001F4941" w:rsidRDefault="00603BFE" w:rsidP="00603BFE">
      <w:pPr>
        <w:pStyle w:val="Ttulo"/>
        <w:jc w:val="right"/>
        <w:rPr>
          <w:rFonts w:ascii="Arial" w:hAnsi="Arial" w:cs="Arial"/>
          <w:sz w:val="22"/>
        </w:rPr>
      </w:pPr>
      <w:r w:rsidRPr="001F4941">
        <w:rPr>
          <w:rFonts w:ascii="Arial" w:hAnsi="Arial" w:cs="Arial"/>
          <w:sz w:val="20"/>
        </w:rPr>
        <w:t>Valle de Chalco</w:t>
      </w:r>
      <w:r w:rsidR="001F4941" w:rsidRPr="001F4941">
        <w:rPr>
          <w:rFonts w:ascii="Arial" w:hAnsi="Arial" w:cs="Arial"/>
          <w:sz w:val="20"/>
        </w:rPr>
        <w:t xml:space="preserve"> Solidaridad</w:t>
      </w:r>
      <w:r w:rsidR="008B2C17" w:rsidRPr="001F4941">
        <w:rPr>
          <w:rFonts w:ascii="Arial" w:hAnsi="Arial" w:cs="Arial"/>
          <w:sz w:val="20"/>
        </w:rPr>
        <w:t xml:space="preserve">, </w:t>
      </w:r>
      <w:r w:rsidR="001F4941">
        <w:rPr>
          <w:rFonts w:ascii="Arial" w:hAnsi="Arial" w:cs="Arial"/>
          <w:sz w:val="20"/>
        </w:rPr>
        <w:t xml:space="preserve">Edo de </w:t>
      </w:r>
      <w:r w:rsidR="008B2C17" w:rsidRPr="001F4941">
        <w:rPr>
          <w:rFonts w:ascii="Arial" w:hAnsi="Arial" w:cs="Arial"/>
          <w:sz w:val="20"/>
        </w:rPr>
        <w:t xml:space="preserve">Méx. a </w:t>
      </w:r>
      <w:sdt>
        <w:sdtPr>
          <w:rPr>
            <w:rFonts w:ascii="Arial" w:hAnsi="Arial" w:cs="Arial"/>
            <w:sz w:val="20"/>
          </w:rPr>
          <w:alias w:val="Selecciona fecha"/>
          <w:tag w:val="Fecha"/>
          <w:id w:val="-440598342"/>
          <w:placeholder>
            <w:docPart w:val="D650988A48D24C74A20D4876F6BF3E0B"/>
          </w:placeholder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="006E0764">
            <w:rPr>
              <w:rFonts w:ascii="Arial" w:hAnsi="Arial" w:cs="Arial"/>
              <w:sz w:val="20"/>
            </w:rPr>
            <w:t>jueves, 12 de octubre de 2017</w:t>
          </w:r>
        </w:sdtContent>
      </w:sdt>
      <w:r w:rsidR="001F4941">
        <w:rPr>
          <w:rFonts w:ascii="Arial" w:hAnsi="Arial" w:cs="Arial"/>
          <w:sz w:val="20"/>
        </w:rPr>
        <w:t xml:space="preserve"> </w:t>
      </w:r>
      <w:r w:rsidRPr="001F4941">
        <w:rPr>
          <w:rFonts w:ascii="Arial" w:hAnsi="Arial" w:cs="Arial"/>
          <w:sz w:val="22"/>
        </w:rPr>
        <w:t xml:space="preserve">  </w:t>
      </w:r>
    </w:p>
    <w:p w:rsidR="00714DA7" w:rsidRPr="002E36B0" w:rsidRDefault="00714DA7" w:rsidP="00714DA7">
      <w:pPr>
        <w:pStyle w:val="Ttulo"/>
        <w:jc w:val="right"/>
        <w:rPr>
          <w:sz w:val="24"/>
        </w:rPr>
      </w:pPr>
    </w:p>
    <w:p w:rsidR="00714DA7" w:rsidRPr="00714DA7" w:rsidRDefault="00714DA7" w:rsidP="00714DA7">
      <w:pPr>
        <w:jc w:val="both"/>
        <w:rPr>
          <w:rFonts w:ascii="Times New Roman" w:hAnsi="Times New Roman"/>
          <w:b/>
        </w:rPr>
      </w:pPr>
    </w:p>
    <w:sdt>
      <w:sdtPr>
        <w:rPr>
          <w:rFonts w:ascii="Arial" w:hAnsi="Arial" w:cs="Arial"/>
          <w:b/>
        </w:rPr>
        <w:alias w:val="Nombre"/>
        <w:tag w:val="Coordinador"/>
        <w:id w:val="-1717194184"/>
        <w:placeholder>
          <w:docPart w:val="44C0BD56B4F34D0B9B4B5CF36C7383BD"/>
        </w:placeholder>
        <w:showingPlcHdr/>
        <w:comboBox>
          <w:listItem w:value="Selecciona coordinador "/>
          <w:listItem w:displayText="DRA. EN ENF MARIA TERESA CUAMATZI PEÑA " w:value="DRA. EN ENF MARIA TERESA CUAMATZI PEÑA "/>
          <w:listItem w:displayText="DR. EN C. JUVENAL RUEDA PAZ " w:value="DR. EN C. JUVENAL RUEDA PAZ "/>
          <w:listItem w:displayText="DR. EN C. ADM. NIDIA LÓPEZ LIRA " w:value="DR. EN C. ADM. NIDIA LÓPEZ LIRA "/>
        </w:comboBox>
      </w:sdtPr>
      <w:sdtEndPr/>
      <w:sdtContent>
        <w:p w:rsidR="004F27AF" w:rsidRPr="004F27AF" w:rsidRDefault="00280620" w:rsidP="00714DA7">
          <w:pPr>
            <w:jc w:val="both"/>
            <w:rPr>
              <w:rFonts w:ascii="Arial" w:hAnsi="Arial" w:cs="Arial"/>
              <w:b/>
            </w:rPr>
          </w:pPr>
          <w:r w:rsidRPr="00FD2B07">
            <w:rPr>
              <w:rStyle w:val="Textodelmarcadordeposicin"/>
            </w:rPr>
            <w:t>Elija un elemento.</w:t>
          </w:r>
        </w:p>
      </w:sdtContent>
    </w:sdt>
    <w:p w:rsidR="00714DA7" w:rsidRPr="004F27AF" w:rsidRDefault="004F27AF" w:rsidP="00714DA7">
      <w:pPr>
        <w:jc w:val="both"/>
        <w:rPr>
          <w:rFonts w:ascii="Arial" w:hAnsi="Arial" w:cs="Arial"/>
          <w:b/>
        </w:rPr>
      </w:pPr>
      <w:r w:rsidRPr="004F27AF">
        <w:rPr>
          <w:rFonts w:ascii="Arial" w:hAnsi="Arial" w:cs="Arial"/>
          <w:b/>
        </w:rPr>
        <w:t>COORDINADOR DE LA MAESTRÍA</w:t>
      </w:r>
      <w:r w:rsidR="00280620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ombre"/>
          <w:tag w:val="Maestría"/>
          <w:id w:val="1714846383"/>
          <w:placeholder>
            <w:docPart w:val="44C0BD56B4F34D0B9B4B5CF36C7383BD"/>
          </w:placeholder>
          <w:showingPlcHdr/>
          <w:dropDownList>
            <w:listItem w:value="Elija una maestría."/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 w:rsidR="00704E54" w:rsidRPr="00FD2B07">
            <w:rPr>
              <w:rStyle w:val="Textodelmarcadordeposicin"/>
            </w:rPr>
            <w:t>Elija un elemento.</w:t>
          </w:r>
        </w:sdtContent>
      </w:sdt>
      <w:r w:rsidR="00714DA7" w:rsidRPr="004F27AF">
        <w:rPr>
          <w:rFonts w:ascii="Arial" w:hAnsi="Arial" w:cs="Arial"/>
          <w:b/>
          <w:lang w:val="pt-BR"/>
        </w:rPr>
        <w:t xml:space="preserve"> </w:t>
      </w:r>
    </w:p>
    <w:p w:rsidR="00714DA7" w:rsidRPr="004F27AF" w:rsidRDefault="00714DA7" w:rsidP="00714DA7">
      <w:pPr>
        <w:jc w:val="both"/>
        <w:rPr>
          <w:rFonts w:ascii="Arial" w:hAnsi="Arial" w:cs="Arial"/>
          <w:b/>
          <w:lang w:val="pt-BR"/>
        </w:rPr>
      </w:pPr>
      <w:r w:rsidRPr="004F27AF">
        <w:rPr>
          <w:rFonts w:ascii="Arial" w:hAnsi="Arial" w:cs="Arial"/>
          <w:b/>
          <w:lang w:val="pt-BR"/>
        </w:rPr>
        <w:t xml:space="preserve">DEL CENTRO UNIVERSITARIO </w:t>
      </w:r>
      <w:r w:rsidRPr="004F27AF">
        <w:rPr>
          <w:rFonts w:ascii="Arial" w:hAnsi="Arial" w:cs="Arial"/>
          <w:b/>
          <w:i/>
          <w:lang w:val="pt-BR"/>
        </w:rPr>
        <w:t>UAEM</w:t>
      </w:r>
      <w:r w:rsidRPr="004F27AF">
        <w:rPr>
          <w:rFonts w:ascii="Arial" w:hAnsi="Arial" w:cs="Arial"/>
          <w:b/>
          <w:lang w:val="pt-BR"/>
        </w:rPr>
        <w:t xml:space="preserve"> VALLE DE CHALCO</w:t>
      </w:r>
      <w:r w:rsidR="006C509A" w:rsidRPr="004F27AF">
        <w:rPr>
          <w:rFonts w:ascii="Arial" w:hAnsi="Arial" w:cs="Arial"/>
          <w:b/>
          <w:lang w:val="pt-BR"/>
        </w:rPr>
        <w:t>.</w:t>
      </w:r>
    </w:p>
    <w:p w:rsidR="00003E96" w:rsidRPr="004F27AF" w:rsidRDefault="00003E96" w:rsidP="00714DA7">
      <w:pPr>
        <w:jc w:val="both"/>
        <w:rPr>
          <w:rFonts w:ascii="Arial" w:hAnsi="Arial" w:cs="Arial"/>
          <w:b/>
          <w:lang w:val="pt-BR"/>
        </w:rPr>
      </w:pPr>
    </w:p>
    <w:p w:rsidR="00714DA7" w:rsidRPr="004F27AF" w:rsidRDefault="00C6560A" w:rsidP="00714DA7">
      <w:pPr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P </w:t>
      </w:r>
      <w:proofErr w:type="gramStart"/>
      <w:r w:rsidR="00714DA7" w:rsidRPr="004F27AF">
        <w:rPr>
          <w:rFonts w:ascii="Arial" w:hAnsi="Arial" w:cs="Arial"/>
          <w:b/>
          <w:lang w:val="pt-BR"/>
        </w:rPr>
        <w:t>R  E</w:t>
      </w:r>
      <w:proofErr w:type="gramEnd"/>
      <w:r w:rsidR="00714DA7" w:rsidRPr="004F27AF">
        <w:rPr>
          <w:rFonts w:ascii="Arial" w:hAnsi="Arial" w:cs="Arial"/>
          <w:b/>
          <w:lang w:val="pt-BR"/>
        </w:rPr>
        <w:t xml:space="preserve">  S  E  N  T  E.</w:t>
      </w:r>
    </w:p>
    <w:p w:rsidR="00714DA7" w:rsidRPr="004F27AF" w:rsidRDefault="00714DA7" w:rsidP="00C6560A">
      <w:pPr>
        <w:spacing w:line="360" w:lineRule="auto"/>
        <w:jc w:val="both"/>
        <w:rPr>
          <w:rFonts w:ascii="Arial" w:hAnsi="Arial" w:cs="Arial"/>
          <w:lang w:val="pt-BR"/>
        </w:rPr>
      </w:pPr>
    </w:p>
    <w:p w:rsidR="00714DA7" w:rsidRDefault="004F27AF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 este medio le comunico a usted que la comisión revisora d</w:t>
      </w:r>
      <w:r w:rsidR="00426BE8">
        <w:rPr>
          <w:rFonts w:ascii="Arial" w:hAnsi="Arial" w:cs="Arial"/>
        </w:rPr>
        <w:t xml:space="preserve">esignada  para realizar  </w:t>
      </w:r>
      <w:sdt>
        <w:sdtPr>
          <w:rPr>
            <w:rFonts w:ascii="Arial" w:hAnsi="Arial" w:cs="Arial"/>
          </w:rPr>
          <w:alias w:val="Modalidad"/>
          <w:tag w:val="Modalidad"/>
          <w:id w:val="-1971503069"/>
          <w:placeholder>
            <w:docPart w:val="DefaultPlaceholder_1081868575"/>
          </w:placeholder>
          <w:showingPlcHdr/>
          <w:dropDownList>
            <w:listItem w:value="Elija un elemento."/>
            <w:listItem w:displayText="Tesis" w:value="Tesis"/>
            <w:listItem w:displayText="Trabajo terminal de grado" w:value="Trabajo terminal de grado"/>
          </w:dropDownList>
        </w:sdtPr>
        <w:sdtEndPr/>
        <w:sdtContent>
          <w:r w:rsidR="00426BE8" w:rsidRPr="00AD59E2">
            <w:rPr>
              <w:rStyle w:val="Textodelmarcadordeposicin"/>
            </w:rPr>
            <w:t>Elija un elemento.</w:t>
          </w:r>
        </w:sdtContent>
      </w:sdt>
      <w:r>
        <w:rPr>
          <w:rFonts w:ascii="Arial" w:hAnsi="Arial" w:cs="Arial"/>
        </w:rPr>
        <w:t xml:space="preserve"> </w:t>
      </w:r>
      <w:r w:rsidR="00704E54">
        <w:rPr>
          <w:rFonts w:ascii="Arial" w:hAnsi="Arial" w:cs="Arial"/>
        </w:rPr>
        <w:t>denominada:</w:t>
      </w:r>
      <w:r>
        <w:rPr>
          <w:rFonts w:ascii="Arial" w:hAnsi="Arial" w:cs="Arial"/>
        </w:rPr>
        <w:t xml:space="preserve"> </w:t>
      </w:r>
      <w:r w:rsidR="00C6560A" w:rsidRPr="003D4D0F">
        <w:rPr>
          <w:rFonts w:ascii="Arial" w:hAnsi="Arial" w:cs="Arial"/>
          <w:b/>
        </w:rPr>
        <w:t>“</w:t>
      </w:r>
      <w:sdt>
        <w:sdtPr>
          <w:rPr>
            <w:rFonts w:ascii="Arial" w:hAnsi="Arial" w:cs="Arial"/>
            <w:b/>
          </w:rPr>
          <w:alias w:val="Titulo del trabajo"/>
          <w:tag w:val="Titulo del trabajo"/>
          <w:id w:val="-1959559628"/>
          <w:placeholder>
            <w:docPart w:val="D25E4E96AFDC4AE2939670EC0A181D31"/>
          </w:placeholder>
          <w:text/>
        </w:sdtPr>
        <w:sdtEndPr/>
        <w:sdtContent>
          <w:r w:rsidR="003D4D0F" w:rsidRPr="003D4D0F">
            <w:rPr>
              <w:rFonts w:ascii="Arial" w:hAnsi="Arial" w:cs="Arial"/>
              <w:b/>
            </w:rPr>
            <w:t>Título del Trabajo</w:t>
          </w:r>
        </w:sdtContent>
      </w:sdt>
      <w:r w:rsidR="00C6560A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como parte de los requisitos  para obtener el grado académico </w:t>
      </w:r>
      <w:r w:rsidR="00C6560A">
        <w:rPr>
          <w:rFonts w:ascii="Arial" w:hAnsi="Arial" w:cs="Arial"/>
        </w:rPr>
        <w:t xml:space="preserve">de Maestría en </w:t>
      </w:r>
      <w:sdt>
        <w:sdtPr>
          <w:rPr>
            <w:rFonts w:ascii="Arial" w:hAnsi="Arial" w:cs="Arial"/>
            <w:b/>
          </w:rPr>
          <w:alias w:val="Elija una Maestría"/>
          <w:tag w:val="Maestría"/>
          <w:id w:val="-1643730041"/>
          <w:placeholder>
            <w:docPart w:val="9CB5F634AD1146EF9B4B1F89192ED163"/>
          </w:placeholder>
          <w:dropDownList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 w:rsidR="00704E54">
            <w:rPr>
              <w:rFonts w:ascii="Arial" w:hAnsi="Arial" w:cs="Arial"/>
              <w:b/>
            </w:rPr>
            <w:t>Ciencias de la Computación</w:t>
          </w:r>
        </w:sdtContent>
      </w:sdt>
      <w:r w:rsidR="00704E54">
        <w:rPr>
          <w:rFonts w:ascii="Arial" w:hAnsi="Arial" w:cs="Arial"/>
        </w:rPr>
        <w:t xml:space="preserve"> </w:t>
      </w:r>
      <w:r w:rsidR="003D4D0F">
        <w:rPr>
          <w:rFonts w:ascii="Arial" w:hAnsi="Arial" w:cs="Arial"/>
        </w:rPr>
        <w:t xml:space="preserve"> presenta</w:t>
      </w:r>
      <w:r w:rsidR="00C6560A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</w:rPr>
          <w:alias w:val="Nombre del pasante"/>
          <w:tag w:val="Nombre del pasante"/>
          <w:id w:val="-656064615"/>
          <w:placeholder>
            <w:docPart w:val="D25E4E96AFDC4AE2939670EC0A181D31"/>
          </w:placeholder>
          <w:text/>
        </w:sdtPr>
        <w:sdtEndPr/>
        <w:sdtContent>
          <w:r w:rsidR="003D4D0F">
            <w:rPr>
              <w:rFonts w:ascii="Arial" w:hAnsi="Arial" w:cs="Arial"/>
              <w:b/>
            </w:rPr>
            <w:t>nombre del pasante</w:t>
          </w:r>
        </w:sdtContent>
      </w:sdt>
      <w:r w:rsidR="00C6560A">
        <w:rPr>
          <w:rFonts w:ascii="Arial" w:hAnsi="Arial" w:cs="Arial"/>
        </w:rPr>
        <w:t xml:space="preserve">, con número de cuenta </w:t>
      </w:r>
      <w:sdt>
        <w:sdtPr>
          <w:rPr>
            <w:rFonts w:ascii="Arial" w:hAnsi="Arial" w:cs="Arial"/>
            <w:b/>
          </w:rPr>
          <w:alias w:val="Número de Cuenta"/>
          <w:tag w:val="Número de Cuenta"/>
          <w:id w:val="1703359575"/>
          <w:placeholder>
            <w:docPart w:val="D25E4E96AFDC4AE2939670EC0A181D31"/>
          </w:placeholder>
        </w:sdtPr>
        <w:sdtEndPr/>
        <w:sdtContent>
          <w:r w:rsidR="00C6560A" w:rsidRPr="003D4D0F">
            <w:rPr>
              <w:rFonts w:ascii="Arial" w:hAnsi="Arial" w:cs="Arial"/>
              <w:b/>
            </w:rPr>
            <w:t>0145227</w:t>
          </w:r>
        </w:sdtContent>
      </w:sdt>
      <w:r w:rsidR="00C6560A">
        <w:rPr>
          <w:rFonts w:ascii="Arial" w:hAnsi="Arial" w:cs="Arial"/>
        </w:rPr>
        <w:t xml:space="preserve"> para sustentar el acto de evaluación de grado, ha dictaminado que dicho trabajo reúne las características de contenido para proceder a la impresión del mismo </w:t>
      </w:r>
    </w:p>
    <w:p w:rsidR="00C6560A" w:rsidRDefault="00C6560A" w:rsidP="00704E54">
      <w:pPr>
        <w:spacing w:line="360" w:lineRule="auto"/>
        <w:jc w:val="both"/>
        <w:rPr>
          <w:rFonts w:ascii="Arial" w:hAnsi="Arial" w:cs="Arial"/>
        </w:rPr>
      </w:pPr>
    </w:p>
    <w:p w:rsidR="00C6560A" w:rsidRDefault="00C6560A" w:rsidP="003D4D0F">
      <w:pPr>
        <w:spacing w:line="360" w:lineRule="auto"/>
        <w:jc w:val="center"/>
        <w:rPr>
          <w:rFonts w:ascii="Arial" w:hAnsi="Arial" w:cs="Arial"/>
          <w:b/>
        </w:rPr>
      </w:pPr>
      <w:r w:rsidRPr="00C6560A">
        <w:rPr>
          <w:rFonts w:ascii="Arial" w:hAnsi="Arial" w:cs="Arial"/>
          <w:b/>
        </w:rPr>
        <w:t>A T EN T A M E N T E</w:t>
      </w:r>
    </w:p>
    <w:p w:rsidR="00C6560A" w:rsidRDefault="00C6560A" w:rsidP="00C6560A">
      <w:pPr>
        <w:spacing w:line="360" w:lineRule="auto"/>
        <w:jc w:val="center"/>
        <w:rPr>
          <w:rFonts w:ascii="Arial" w:hAnsi="Arial" w:cs="Arial"/>
          <w:b/>
        </w:rPr>
      </w:pPr>
    </w:p>
    <w:p w:rsidR="00C6560A" w:rsidRDefault="00C6560A" w:rsidP="00C6560A">
      <w:pPr>
        <w:spacing w:line="360" w:lineRule="auto"/>
        <w:jc w:val="center"/>
        <w:rPr>
          <w:rFonts w:ascii="Arial" w:hAnsi="Arial" w:cs="Arial"/>
          <w:b/>
        </w:rPr>
      </w:pPr>
    </w:p>
    <w:p w:rsidR="00C6560A" w:rsidRPr="00C6560A" w:rsidRDefault="00C6560A" w:rsidP="003D4D0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Tutor adjunto </w:t>
      </w:r>
      <w:r w:rsidR="00992EC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="003D4D0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Tutor Académico           </w:t>
      </w:r>
      <w:r w:rsidR="003D4D0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</w:t>
      </w:r>
      <w:r w:rsidR="00992ECA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Tutor Adjunto</w:t>
      </w:r>
    </w:p>
    <w:p w:rsidR="00C6560A" w:rsidRPr="004F27AF" w:rsidRDefault="00200A5B" w:rsidP="003D4D0F">
      <w:pPr>
        <w:jc w:val="center"/>
        <w:rPr>
          <w:rFonts w:ascii="Arial" w:hAnsi="Arial" w:cs="Arial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1293495</wp:posOffset>
                </wp:positionV>
                <wp:extent cx="1481455" cy="266700"/>
                <wp:effectExtent l="635" t="0" r="381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ECA" w:rsidRDefault="00992ECA" w:rsidP="00992ECA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Nombre de tutor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2.35pt;margin-top:101.85pt;width:116.65pt;height:21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" filled="f" stroked="f">
                <v:textbox style="mso-fit-shape-to-text:t">
                  <w:txbxContent>
                    <w:p w:rsidR="00992ECA" w:rsidRDefault="00992ECA" w:rsidP="00992ECA">
                      <w:r>
                        <w:rPr>
                          <w:rFonts w:ascii="Arial" w:hAnsi="Arial" w:cs="Arial"/>
                          <w:b/>
                        </w:rPr>
                        <w:t xml:space="preserve">Nombre de tutor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1299210</wp:posOffset>
                </wp:positionV>
                <wp:extent cx="1556385" cy="266700"/>
                <wp:effectExtent l="2540" t="0" r="3175" b="381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ECA" w:rsidRDefault="00992ECA" w:rsidP="00992ECA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Nombre de tutor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9.4pt;margin-top:102.3pt;width:122.55pt;height:21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" filled="f" stroked="f">
                <v:textbox style="mso-fit-shape-to-text:t">
                  <w:txbxContent>
                    <w:p w:rsidR="00992ECA" w:rsidRDefault="00992ECA" w:rsidP="00992ECA">
                      <w:r>
                        <w:rPr>
                          <w:rFonts w:ascii="Arial" w:hAnsi="Arial" w:cs="Arial"/>
                          <w:b/>
                        </w:rPr>
                        <w:t xml:space="preserve">Nombre de tutor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1293495</wp:posOffset>
                </wp:positionV>
                <wp:extent cx="1713865" cy="266700"/>
                <wp:effectExtent l="635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ECA" w:rsidRDefault="00992ECA" w:rsidP="00992ECA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Nombre de tutor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5.1pt;margin-top:101.85pt;width:134.95pt;height:21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" filled="f" stroked="f">
                <v:textbox style="mso-fit-shape-to-text:t">
                  <w:txbxContent>
                    <w:p w:rsidR="00992ECA" w:rsidRDefault="00992ECA" w:rsidP="00992ECA">
                      <w:r>
                        <w:rPr>
                          <w:rFonts w:ascii="Arial" w:hAnsi="Arial" w:cs="Arial"/>
                          <w:b/>
                        </w:rPr>
                        <w:t xml:space="preserve">Nombre de tutor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560A" w:rsidRPr="004F27AF" w:rsidSect="00714DA7">
      <w:headerReference w:type="default" r:id="rId7"/>
      <w:footerReference w:type="default" r:id="rId8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22F" w:rsidRDefault="0080322F" w:rsidP="001227C3">
      <w:r>
        <w:separator/>
      </w:r>
    </w:p>
  </w:endnote>
  <w:endnote w:type="continuationSeparator" w:id="0">
    <w:p w:rsidR="0080322F" w:rsidRDefault="0080322F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8F20BB" w:rsidP="00B16756">
    <w:pPr>
      <w:pStyle w:val="Piedepgina"/>
      <w:tabs>
        <w:tab w:val="clear" w:pos="8838"/>
      </w:tabs>
      <w:jc w:val="both"/>
    </w:pPr>
    <w:r>
      <w:rPr>
        <w:noProof/>
        <w:lang w:eastAsia="es-MX"/>
      </w:rPr>
      <w:drawing>
        <wp:anchor distT="0" distB="0" distL="114300" distR="114300" simplePos="0" relativeHeight="251670016" behindDoc="1" locked="0" layoutInCell="1" allowOverlap="1" wp14:anchorId="7017FC9B" wp14:editId="6342CAC8">
          <wp:simplePos x="0" y="0"/>
          <wp:positionH relativeFrom="column">
            <wp:posOffset>2115911</wp:posOffset>
          </wp:positionH>
          <wp:positionV relativeFrom="paragraph">
            <wp:posOffset>-668359</wp:posOffset>
          </wp:positionV>
          <wp:extent cx="4351709" cy="944977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A5B" w:rsidRPr="002E52F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Centro Universitario UAEM Valle de Chalco –</w:t>
                          </w:r>
                          <w:proofErr w:type="spellStart"/>
                          <w:r w:rsidRPr="00CA6BA6">
                            <w:rPr>
                              <w:sz w:val="16"/>
                              <w:szCs w:val="16"/>
                            </w:rPr>
                            <w:t>XicoAv</w:t>
                          </w:r>
                          <w:proofErr w:type="spellEnd"/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. Hermenegildo Galeana No.3,  Col. Ma. Isabel, Valle de Chalco,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54321A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0" type="#_x0000_t202" style="position:absolute;left:0;text-align:left;margin-left:26.1pt;margin-top:725.35pt;width:551.0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HGP513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Centro Universitario UAEM Valle de Chalco –</w:t>
                    </w:r>
                    <w:proofErr w:type="spellStart"/>
                    <w:r w:rsidRPr="00CA6BA6">
                      <w:rPr>
                        <w:sz w:val="16"/>
                        <w:szCs w:val="16"/>
                      </w:rPr>
                      <w:t>XicoAv</w:t>
                    </w:r>
                    <w:proofErr w:type="spellEnd"/>
                    <w:r w:rsidRPr="00CA6BA6">
                      <w:rPr>
                        <w:sz w:val="16"/>
                        <w:szCs w:val="16"/>
                      </w:rPr>
                      <w:t xml:space="preserve">. Hermenegildo Galeana No.3,  Col. Ma. Isabel, Valle de Chalco,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p w:rsidR="0054321A" w:rsidRPr="00B276C3" w:rsidRDefault="0054321A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22F" w:rsidRDefault="0080322F" w:rsidP="001227C3">
      <w:r>
        <w:separator/>
      </w:r>
    </w:p>
  </w:footnote>
  <w:footnote w:type="continuationSeparator" w:id="0">
    <w:p w:rsidR="0080322F" w:rsidRDefault="0080322F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8F20BB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600AEC4F" wp14:editId="1E1873A9">
          <wp:simplePos x="0" y="0"/>
          <wp:positionH relativeFrom="column">
            <wp:posOffset>-1019175</wp:posOffset>
          </wp:positionH>
          <wp:positionV relativeFrom="paragraph">
            <wp:posOffset>-348615</wp:posOffset>
          </wp:positionV>
          <wp:extent cx="7869555" cy="847852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23"/>
                  <a:stretch/>
                </pic:blipFill>
                <pic:spPr bwMode="auto">
                  <a:xfrm>
                    <a:off x="0" y="0"/>
                    <a:ext cx="7869555" cy="8478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35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5904F32" wp14:editId="7C3AF0A0">
              <wp:simplePos x="0" y="0"/>
              <wp:positionH relativeFrom="column">
                <wp:posOffset>147320</wp:posOffset>
              </wp:positionH>
              <wp:positionV relativeFrom="paragraph">
                <wp:posOffset>401955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565" w:rsidRPr="00B060B3" w:rsidRDefault="00A23565" w:rsidP="00A23565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04F3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9" type="#_x0000_t202" style="position:absolute;margin-left:11.6pt;margin-top:31.65pt;width:220.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" filled="f" stroked="f">
              <v:textbox>
                <w:txbxContent>
                  <w:p w:rsidR="00A23565" w:rsidRPr="00B060B3" w:rsidRDefault="00A23565" w:rsidP="00A23565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70"/>
    <w:rsid w:val="00003E96"/>
    <w:rsid w:val="00023381"/>
    <w:rsid w:val="0006753A"/>
    <w:rsid w:val="001227C3"/>
    <w:rsid w:val="00181647"/>
    <w:rsid w:val="001A386E"/>
    <w:rsid w:val="001D5757"/>
    <w:rsid w:val="001F4941"/>
    <w:rsid w:val="00200A5B"/>
    <w:rsid w:val="00211E2A"/>
    <w:rsid w:val="0024013B"/>
    <w:rsid w:val="0024414D"/>
    <w:rsid w:val="00280620"/>
    <w:rsid w:val="002D5BD7"/>
    <w:rsid w:val="002E36B0"/>
    <w:rsid w:val="002E52F4"/>
    <w:rsid w:val="003D4AB0"/>
    <w:rsid w:val="003D4D0F"/>
    <w:rsid w:val="00426BE8"/>
    <w:rsid w:val="004F27AF"/>
    <w:rsid w:val="0050239B"/>
    <w:rsid w:val="00503758"/>
    <w:rsid w:val="0054321A"/>
    <w:rsid w:val="00550A5C"/>
    <w:rsid w:val="005875C3"/>
    <w:rsid w:val="005C25E1"/>
    <w:rsid w:val="005E3770"/>
    <w:rsid w:val="00603BFE"/>
    <w:rsid w:val="0061053E"/>
    <w:rsid w:val="006313BD"/>
    <w:rsid w:val="0068147B"/>
    <w:rsid w:val="00683E77"/>
    <w:rsid w:val="006C509A"/>
    <w:rsid w:val="006E0764"/>
    <w:rsid w:val="00704E54"/>
    <w:rsid w:val="00714DA7"/>
    <w:rsid w:val="0078507E"/>
    <w:rsid w:val="00793A04"/>
    <w:rsid w:val="007C6B75"/>
    <w:rsid w:val="007F07DD"/>
    <w:rsid w:val="0080322F"/>
    <w:rsid w:val="008541F3"/>
    <w:rsid w:val="008B2C17"/>
    <w:rsid w:val="008E49EB"/>
    <w:rsid w:val="008F20BB"/>
    <w:rsid w:val="00957338"/>
    <w:rsid w:val="0097274F"/>
    <w:rsid w:val="00992ECA"/>
    <w:rsid w:val="009E38A8"/>
    <w:rsid w:val="009E6B2E"/>
    <w:rsid w:val="00A23565"/>
    <w:rsid w:val="00A277E0"/>
    <w:rsid w:val="00AF0C80"/>
    <w:rsid w:val="00AF5CC4"/>
    <w:rsid w:val="00B16756"/>
    <w:rsid w:val="00B6109E"/>
    <w:rsid w:val="00BE7141"/>
    <w:rsid w:val="00BF4313"/>
    <w:rsid w:val="00C177FD"/>
    <w:rsid w:val="00C367BC"/>
    <w:rsid w:val="00C6560A"/>
    <w:rsid w:val="00CF1790"/>
    <w:rsid w:val="00D223EC"/>
    <w:rsid w:val="00EC7724"/>
    <w:rsid w:val="00ED51BD"/>
    <w:rsid w:val="00F75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6A467C81-9D00-4977-B0F0-29E9D51A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714DA7"/>
    <w:pPr>
      <w:keepNext/>
      <w:spacing w:line="360" w:lineRule="auto"/>
      <w:outlineLvl w:val="8"/>
    </w:pPr>
    <w:rPr>
      <w:rFonts w:ascii="Times New Roman" w:eastAsia="Times New Roman" w:hAnsi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9E6B2E"/>
    <w:rPr>
      <w:color w:val="0000FF"/>
      <w:u w:val="single"/>
    </w:rPr>
  </w:style>
  <w:style w:type="character" w:customStyle="1" w:styleId="Ttulo9Car">
    <w:name w:val="Título 9 Car"/>
    <w:link w:val="Ttulo9"/>
    <w:rsid w:val="00714DA7"/>
    <w:rPr>
      <w:rFonts w:ascii="Times New Roman" w:eastAsia="Times New Roman" w:hAnsi="Times New Roman"/>
      <w:sz w:val="24"/>
      <w:lang w:eastAsia="es-ES"/>
    </w:rPr>
  </w:style>
  <w:style w:type="paragraph" w:styleId="Textoindependiente">
    <w:name w:val="Body Text"/>
    <w:basedOn w:val="Normal"/>
    <w:link w:val="TextoindependienteCar"/>
    <w:rsid w:val="00714DA7"/>
    <w:pPr>
      <w:jc w:val="both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link w:val="Textoindependiente"/>
    <w:rsid w:val="00714DA7"/>
    <w:rPr>
      <w:rFonts w:ascii="Times New Roman" w:eastAsia="Times New Roman" w:hAnsi="Times New Roman"/>
      <w:sz w:val="24"/>
      <w:lang w:val="es-ES" w:eastAsia="es-ES"/>
    </w:rPr>
  </w:style>
  <w:style w:type="paragraph" w:customStyle="1" w:styleId="Ttulo">
    <w:name w:val="Título"/>
    <w:basedOn w:val="Normal"/>
    <w:link w:val="TtuloCar"/>
    <w:qFormat/>
    <w:rsid w:val="00714DA7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TtuloCar">
    <w:name w:val="Título Car"/>
    <w:link w:val="Ttulo"/>
    <w:rsid w:val="00714DA7"/>
    <w:rPr>
      <w:rFonts w:ascii="Times New Roman" w:eastAsia="Times New Roman" w:hAnsi="Times New Roman"/>
      <w:b/>
      <w:sz w:val="28"/>
      <w:lang w:eastAsia="es-ES"/>
    </w:rPr>
  </w:style>
  <w:style w:type="character" w:styleId="Hipervnculovisitado">
    <w:name w:val="FollowedHyperlink"/>
    <w:uiPriority w:val="99"/>
    <w:semiHidden/>
    <w:unhideWhenUsed/>
    <w:rsid w:val="007C6B7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F49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Autorizaci&#243;n%20para%20empast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650988A48D24C74A20D4876F6BF3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BAA5-6F20-4AED-A718-14ED5DDEE459}"/>
      </w:docPartPr>
      <w:docPartBody>
        <w:p w:rsidR="007747C1" w:rsidRDefault="007747C1">
          <w:pPr>
            <w:pStyle w:val="D650988A48D24C74A20D4876F6BF3E0B"/>
          </w:pPr>
          <w:r w:rsidRPr="00FD2B07">
            <w:rPr>
              <w:rStyle w:val="Textodelmarcadordeposicin"/>
              <w:rFonts w:eastAsia="Calibri"/>
            </w:rPr>
            <w:t>Haga clic aquí para escribir una fecha.</w:t>
          </w:r>
        </w:p>
      </w:docPartBody>
    </w:docPart>
    <w:docPart>
      <w:docPartPr>
        <w:name w:val="44C0BD56B4F34D0B9B4B5CF36C738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554FB-8800-4247-BA15-ED16E94EC85D}"/>
      </w:docPartPr>
      <w:docPartBody>
        <w:p w:rsidR="007747C1" w:rsidRDefault="007747C1">
          <w:pPr>
            <w:pStyle w:val="44C0BD56B4F34D0B9B4B5CF36C7383BD"/>
          </w:pPr>
          <w:r w:rsidRPr="00FD2B07">
            <w:rPr>
              <w:rStyle w:val="Textodelmarcadordeposicin"/>
              <w:rFonts w:eastAsia="Calibri"/>
            </w:rPr>
            <w:t>Elija un elemento.</w:t>
          </w:r>
        </w:p>
      </w:docPartBody>
    </w:docPart>
    <w:docPart>
      <w:docPartPr>
        <w:name w:val="D25E4E96AFDC4AE2939670EC0A181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9DDBE-476C-405D-9EAE-AFC1DD544E21}"/>
      </w:docPartPr>
      <w:docPartBody>
        <w:p w:rsidR="007747C1" w:rsidRDefault="007747C1">
          <w:pPr>
            <w:pStyle w:val="D25E4E96AFDC4AE2939670EC0A181D31"/>
          </w:pPr>
          <w:r w:rsidRPr="00FD2B07">
            <w:rPr>
              <w:rStyle w:val="Textodelmarcadordeposicin"/>
              <w:rFonts w:eastAsia="Calibri"/>
            </w:rPr>
            <w:t>Haga clic aquí para escribir texto.</w:t>
          </w:r>
        </w:p>
      </w:docPartBody>
    </w:docPart>
    <w:docPart>
      <w:docPartPr>
        <w:name w:val="9CB5F634AD1146EF9B4B1F89192ED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26C60-BC5B-474E-AC2D-0DC909D42CA7}"/>
      </w:docPartPr>
      <w:docPartBody>
        <w:p w:rsidR="007747C1" w:rsidRDefault="007747C1">
          <w:pPr>
            <w:pStyle w:val="9CB5F634AD1146EF9B4B1F89192ED163"/>
          </w:pPr>
          <w:r w:rsidRPr="00FD2B07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F28E-3598-446F-962A-6B6DA92CBDDE}"/>
      </w:docPartPr>
      <w:docPartBody>
        <w:p w:rsidR="00375599" w:rsidRDefault="00FE5A9E">
          <w:r w:rsidRPr="00AD59E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C1"/>
    <w:rsid w:val="00375599"/>
    <w:rsid w:val="007747C1"/>
    <w:rsid w:val="00DA1922"/>
    <w:rsid w:val="00E71299"/>
    <w:rsid w:val="00FE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E5A9E"/>
    <w:rPr>
      <w:color w:val="808080"/>
    </w:rPr>
  </w:style>
  <w:style w:type="paragraph" w:customStyle="1" w:styleId="D650988A48D24C74A20D4876F6BF3E0B">
    <w:name w:val="D650988A48D24C74A20D4876F6BF3E0B"/>
  </w:style>
  <w:style w:type="paragraph" w:customStyle="1" w:styleId="44C0BD56B4F34D0B9B4B5CF36C7383BD">
    <w:name w:val="44C0BD56B4F34D0B9B4B5CF36C7383BD"/>
  </w:style>
  <w:style w:type="paragraph" w:customStyle="1" w:styleId="D25E4E96AFDC4AE2939670EC0A181D31">
    <w:name w:val="D25E4E96AFDC4AE2939670EC0A181D31"/>
  </w:style>
  <w:style w:type="paragraph" w:customStyle="1" w:styleId="9CB5F634AD1146EF9B4B1F89192ED163">
    <w:name w:val="9CB5F634AD1146EF9B4B1F89192ED1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07C7-2DE1-4D36-AB08-938746BAE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Autorización para empastar</Template>
  <TotalTime>9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FT1</vt:lpstr>
    </vt:vector>
  </TitlesOfParts>
  <Company>Luffi</Company>
  <LinksUpToDate>false</LinksUpToDate>
  <CharactersWithSpaces>815</CharactersWithSpaces>
  <SharedDoc>false</SharedDoc>
  <HLinks>
    <vt:vector size="6" baseType="variant">
      <vt:variant>
        <vt:i4>1245259</vt:i4>
      </vt:variant>
      <vt:variant>
        <vt:i4>0</vt:i4>
      </vt:variant>
      <vt:variant>
        <vt:i4>0</vt:i4>
      </vt:variant>
      <vt:variant>
        <vt:i4>5</vt:i4>
      </vt:variant>
      <vt:variant>
        <vt:lpwstr>http://cux.uaemex.mx/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FT1</dc:title>
  <dc:subject/>
  <dc:creator>Irma Carreño</dc:creator>
  <cp:keywords>ICG</cp:keywords>
  <cp:lastModifiedBy>Irma Carreño</cp:lastModifiedBy>
  <cp:revision>5</cp:revision>
  <cp:lastPrinted>2013-05-29T17:12:00Z</cp:lastPrinted>
  <dcterms:created xsi:type="dcterms:W3CDTF">2017-10-13T00:48:00Z</dcterms:created>
  <dcterms:modified xsi:type="dcterms:W3CDTF">2017-11-16T19:09:00Z</dcterms:modified>
</cp:coreProperties>
</file>