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3E" w:rsidRPr="00003E96" w:rsidRDefault="0061053E" w:rsidP="00003E96">
      <w:pPr>
        <w:pStyle w:val="Ttulo"/>
        <w:jc w:val="right"/>
        <w:rPr>
          <w:sz w:val="24"/>
          <w:lang w:val="pt-BR"/>
        </w:rPr>
      </w:pPr>
    </w:p>
    <w:p w:rsidR="00714DA7" w:rsidRPr="00714DA7" w:rsidRDefault="00714DA7" w:rsidP="00714DA7">
      <w:pPr>
        <w:jc w:val="right"/>
        <w:rPr>
          <w:rFonts w:ascii="Agency FB" w:hAnsi="Agency FB"/>
          <w:b/>
          <w:color w:val="5C732F"/>
          <w:sz w:val="20"/>
        </w:rPr>
      </w:pPr>
    </w:p>
    <w:p w:rsidR="00603BFE" w:rsidRPr="001F4941" w:rsidRDefault="00603BFE" w:rsidP="00603BFE">
      <w:pPr>
        <w:pStyle w:val="Ttulo"/>
        <w:jc w:val="right"/>
        <w:rPr>
          <w:rFonts w:ascii="Arial" w:hAnsi="Arial" w:cs="Arial"/>
          <w:sz w:val="22"/>
        </w:rPr>
      </w:pPr>
      <w:r w:rsidRPr="001F4941">
        <w:rPr>
          <w:rFonts w:ascii="Arial" w:hAnsi="Arial" w:cs="Arial"/>
          <w:sz w:val="20"/>
        </w:rPr>
        <w:t>Valle de Chalco</w:t>
      </w:r>
      <w:r w:rsidR="001F4941" w:rsidRPr="001F4941">
        <w:rPr>
          <w:rFonts w:ascii="Arial" w:hAnsi="Arial" w:cs="Arial"/>
          <w:sz w:val="20"/>
        </w:rPr>
        <w:t xml:space="preserve"> Solidaridad</w:t>
      </w:r>
      <w:r w:rsidR="008B2C17" w:rsidRPr="001F4941">
        <w:rPr>
          <w:rFonts w:ascii="Arial" w:hAnsi="Arial" w:cs="Arial"/>
          <w:sz w:val="20"/>
        </w:rPr>
        <w:t xml:space="preserve">, </w:t>
      </w:r>
      <w:r w:rsidR="001F4941">
        <w:rPr>
          <w:rFonts w:ascii="Arial" w:hAnsi="Arial" w:cs="Arial"/>
          <w:sz w:val="20"/>
        </w:rPr>
        <w:t xml:space="preserve">Edo de </w:t>
      </w:r>
      <w:r w:rsidR="008B2C17" w:rsidRPr="001F4941">
        <w:rPr>
          <w:rFonts w:ascii="Arial" w:hAnsi="Arial" w:cs="Arial"/>
          <w:sz w:val="20"/>
        </w:rPr>
        <w:t xml:space="preserve">Méx. </w:t>
      </w:r>
      <w:proofErr w:type="gramStart"/>
      <w:r w:rsidR="008B2C17" w:rsidRPr="001F4941">
        <w:rPr>
          <w:rFonts w:ascii="Arial" w:hAnsi="Arial" w:cs="Arial"/>
          <w:sz w:val="20"/>
        </w:rPr>
        <w:t>a</w:t>
      </w:r>
      <w:proofErr w:type="gramEnd"/>
      <w:r w:rsidR="008B2C17" w:rsidRPr="001F4941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alias w:val="Selecciona fecha"/>
          <w:tag w:val="Fecha"/>
          <w:id w:val="-440598342"/>
          <w:placeholder>
            <w:docPart w:val="6376504996E841CCB3F35C88D33D75D7"/>
          </w:placeholder>
          <w:date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="00280620">
            <w:rPr>
              <w:rFonts w:ascii="Arial" w:hAnsi="Arial" w:cs="Arial"/>
              <w:sz w:val="20"/>
            </w:rPr>
            <w:t>lunes, 03 de agosto de 2015</w:t>
          </w:r>
        </w:sdtContent>
      </w:sdt>
      <w:r w:rsidR="001F4941">
        <w:rPr>
          <w:rFonts w:ascii="Arial" w:hAnsi="Arial" w:cs="Arial"/>
          <w:sz w:val="20"/>
        </w:rPr>
        <w:t xml:space="preserve"> </w:t>
      </w:r>
      <w:r w:rsidRPr="001F4941">
        <w:rPr>
          <w:rFonts w:ascii="Arial" w:hAnsi="Arial" w:cs="Arial"/>
          <w:sz w:val="22"/>
        </w:rPr>
        <w:t xml:space="preserve">  </w:t>
      </w:r>
    </w:p>
    <w:p w:rsidR="00714DA7" w:rsidRPr="002E36B0" w:rsidRDefault="00714DA7" w:rsidP="00714DA7">
      <w:pPr>
        <w:pStyle w:val="Ttulo"/>
        <w:jc w:val="right"/>
        <w:rPr>
          <w:sz w:val="24"/>
        </w:rPr>
      </w:pPr>
    </w:p>
    <w:p w:rsidR="00714DA7" w:rsidRPr="00714DA7" w:rsidRDefault="00714DA7" w:rsidP="00714DA7">
      <w:pPr>
        <w:jc w:val="both"/>
        <w:rPr>
          <w:rFonts w:ascii="Times New Roman" w:hAnsi="Times New Roman"/>
          <w:b/>
        </w:rPr>
      </w:pPr>
    </w:p>
    <w:sdt>
      <w:sdtPr>
        <w:rPr>
          <w:rFonts w:ascii="Arial" w:hAnsi="Arial" w:cs="Arial"/>
          <w:b/>
        </w:rPr>
        <w:alias w:val="Nombre"/>
        <w:tag w:val="Coordinador"/>
        <w:id w:val="-1717194184"/>
        <w:placeholder>
          <w:docPart w:val="E71B0FE04BAA4A17A7C341151DA9E6F7"/>
        </w:placeholder>
        <w:showingPlcHdr/>
        <w:comboBox>
          <w:listItem w:value="Selecciona coordinador "/>
          <w:listItem w:displayText="DR. EN C.S. RAFAEL ANTONIO ESTEVEZ RAMOS" w:value="DR. EN C.S. RAFAEL ANTONIO ESTEVEZ RAMOS"/>
          <w:listItem w:displayText="DR. EN C. JUVENAL RUEDA PAZ " w:value="DR. EN C. JUVENAL RUEDA PAZ "/>
          <w:listItem w:displayText="DR. EN C. ADM. NIDIA LÓPEZ LIRA " w:value="DR. EN C. ADM. NIDIA LÓPEZ LIRA "/>
        </w:comboBox>
      </w:sdtPr>
      <w:sdtEndPr/>
      <w:sdtContent>
        <w:p w:rsidR="004F27AF" w:rsidRPr="004F27AF" w:rsidRDefault="00280620" w:rsidP="00714DA7">
          <w:pPr>
            <w:jc w:val="both"/>
            <w:rPr>
              <w:rFonts w:ascii="Arial" w:hAnsi="Arial" w:cs="Arial"/>
              <w:b/>
            </w:rPr>
          </w:pPr>
          <w:r w:rsidRPr="00FD2B07">
            <w:rPr>
              <w:rStyle w:val="Textodelmarcadordeposicin"/>
            </w:rPr>
            <w:t>Elija un elemento.</w:t>
          </w:r>
        </w:p>
      </w:sdtContent>
    </w:sdt>
    <w:p w:rsidR="00714DA7" w:rsidRPr="004F27AF" w:rsidRDefault="004F27AF" w:rsidP="00714DA7">
      <w:pPr>
        <w:jc w:val="both"/>
        <w:rPr>
          <w:rFonts w:ascii="Arial" w:hAnsi="Arial" w:cs="Arial"/>
          <w:b/>
        </w:rPr>
      </w:pPr>
      <w:r w:rsidRPr="004F27AF">
        <w:rPr>
          <w:rFonts w:ascii="Arial" w:hAnsi="Arial" w:cs="Arial"/>
          <w:b/>
        </w:rPr>
        <w:t>COORDINADOR DE LA MAESTRÍA</w:t>
      </w:r>
      <w:r w:rsidR="00280620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ombre"/>
          <w:tag w:val="Maestría"/>
          <w:id w:val="1714846383"/>
          <w:placeholder>
            <w:docPart w:val="E71B0FE04BAA4A17A7C341151DA9E6F7"/>
          </w:placeholder>
          <w:showingPlcHdr/>
          <w:dropDownList>
            <w:listItem w:value="Elija una maestría."/>
            <w:listItem w:displayText="CIENCIAS DE LA COMPUTACIÓN" w:value="CIENCIAS DE LA COMPUTACIÓN"/>
            <w:listItem w:displayText="ENFERMERÍA PERINATAL" w:value="ENFERMERÍA PERINATAL"/>
            <w:listItem w:displayText="TERAPIA INTENSIVA" w:value="TERAPIA INTENSIVA"/>
            <w:listItem w:displayText="ADMINISTRACIÓN DE NEGOCIOS" w:value="ADMINISTRACIÓN DE NEGOCIOS"/>
          </w:dropDownList>
        </w:sdtPr>
        <w:sdtEndPr/>
        <w:sdtContent>
          <w:r w:rsidR="006A04B6" w:rsidRPr="00FD2B07">
            <w:rPr>
              <w:rStyle w:val="Textodelmarcadordeposicin"/>
            </w:rPr>
            <w:t>Elija un elemento.</w:t>
          </w:r>
        </w:sdtContent>
      </w:sdt>
      <w:r w:rsidR="00714DA7" w:rsidRPr="004F27AF">
        <w:rPr>
          <w:rFonts w:ascii="Arial" w:hAnsi="Arial" w:cs="Arial"/>
          <w:b/>
          <w:lang w:val="pt-BR"/>
        </w:rPr>
        <w:t xml:space="preserve"> </w:t>
      </w:r>
    </w:p>
    <w:p w:rsidR="00714DA7" w:rsidRPr="004F27AF" w:rsidRDefault="00714DA7" w:rsidP="00714DA7">
      <w:pPr>
        <w:jc w:val="both"/>
        <w:rPr>
          <w:rFonts w:ascii="Arial" w:hAnsi="Arial" w:cs="Arial"/>
          <w:b/>
          <w:lang w:val="pt-BR"/>
        </w:rPr>
      </w:pPr>
      <w:r w:rsidRPr="004F27AF">
        <w:rPr>
          <w:rFonts w:ascii="Arial" w:hAnsi="Arial" w:cs="Arial"/>
          <w:b/>
          <w:lang w:val="pt-BR"/>
        </w:rPr>
        <w:t xml:space="preserve">DEL CENTRO UNIVERSITARIO </w:t>
      </w:r>
      <w:r w:rsidRPr="006A04B6">
        <w:rPr>
          <w:rFonts w:ascii="Arial" w:hAnsi="Arial" w:cs="Arial"/>
          <w:b/>
          <w:lang w:val="pt-BR"/>
        </w:rPr>
        <w:t xml:space="preserve">UAEM </w:t>
      </w:r>
      <w:r w:rsidRPr="004F27AF">
        <w:rPr>
          <w:rFonts w:ascii="Arial" w:hAnsi="Arial" w:cs="Arial"/>
          <w:b/>
          <w:lang w:val="pt-BR"/>
        </w:rPr>
        <w:t>VALLE DE CHALCO</w:t>
      </w:r>
      <w:r w:rsidR="006C509A" w:rsidRPr="004F27AF">
        <w:rPr>
          <w:rFonts w:ascii="Arial" w:hAnsi="Arial" w:cs="Arial"/>
          <w:b/>
          <w:lang w:val="pt-BR"/>
        </w:rPr>
        <w:t>.</w:t>
      </w:r>
    </w:p>
    <w:p w:rsidR="00003E96" w:rsidRPr="004F27AF" w:rsidRDefault="00003E96" w:rsidP="00714DA7">
      <w:pPr>
        <w:jc w:val="both"/>
        <w:rPr>
          <w:rFonts w:ascii="Arial" w:hAnsi="Arial" w:cs="Arial"/>
          <w:b/>
          <w:lang w:val="pt-BR"/>
        </w:rPr>
      </w:pPr>
    </w:p>
    <w:p w:rsidR="00714DA7" w:rsidRPr="004F27AF" w:rsidRDefault="00C6560A" w:rsidP="00714DA7">
      <w:pPr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P </w:t>
      </w:r>
      <w:r w:rsidR="006A04B6">
        <w:rPr>
          <w:rFonts w:ascii="Arial" w:hAnsi="Arial" w:cs="Arial"/>
          <w:b/>
          <w:lang w:val="pt-BR"/>
        </w:rPr>
        <w:t xml:space="preserve">R E </w:t>
      </w:r>
      <w:r w:rsidR="007F7E35">
        <w:rPr>
          <w:rFonts w:ascii="Arial" w:hAnsi="Arial" w:cs="Arial"/>
          <w:b/>
          <w:lang w:val="pt-BR"/>
        </w:rPr>
        <w:t xml:space="preserve">S </w:t>
      </w:r>
      <w:r w:rsidR="005B3E42">
        <w:rPr>
          <w:rFonts w:ascii="Arial" w:hAnsi="Arial" w:cs="Arial"/>
          <w:b/>
          <w:lang w:val="pt-BR"/>
        </w:rPr>
        <w:t>E N T</w:t>
      </w:r>
      <w:r w:rsidR="00714DA7" w:rsidRPr="004F27AF">
        <w:rPr>
          <w:rFonts w:ascii="Arial" w:hAnsi="Arial" w:cs="Arial"/>
          <w:b/>
          <w:lang w:val="pt-BR"/>
        </w:rPr>
        <w:t xml:space="preserve"> E.</w:t>
      </w:r>
    </w:p>
    <w:p w:rsidR="00714DA7" w:rsidRPr="004F27AF" w:rsidRDefault="00714DA7" w:rsidP="00C6560A">
      <w:pPr>
        <w:spacing w:line="360" w:lineRule="auto"/>
        <w:jc w:val="both"/>
        <w:rPr>
          <w:rFonts w:ascii="Arial" w:hAnsi="Arial" w:cs="Arial"/>
          <w:lang w:val="pt-BR"/>
        </w:rPr>
      </w:pPr>
    </w:p>
    <w:p w:rsidR="00C6560A" w:rsidRDefault="00A03B05" w:rsidP="00704E5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que suscribe tutor académico del pasante </w:t>
      </w:r>
      <w:sdt>
        <w:sdtPr>
          <w:rPr>
            <w:rFonts w:ascii="Arial" w:hAnsi="Arial" w:cs="Arial"/>
            <w:b/>
          </w:rPr>
          <w:alias w:val="Nombre del pasante"/>
          <w:tag w:val="Nombre del pasante"/>
          <w:id w:val="-1752035272"/>
          <w:placeholder>
            <w:docPart w:val="19509257DD45448D8F518C3ECFB76AB7"/>
          </w:placeholder>
          <w:text/>
        </w:sdtPr>
        <w:sdtEndPr/>
        <w:sdtContent>
          <w:r>
            <w:rPr>
              <w:rFonts w:ascii="Arial" w:hAnsi="Arial" w:cs="Arial"/>
              <w:b/>
            </w:rPr>
            <w:t>nombre del pasante</w:t>
          </w:r>
        </w:sdtContent>
      </w:sdt>
      <w:r>
        <w:rPr>
          <w:rFonts w:ascii="Arial" w:hAnsi="Arial" w:cs="Arial"/>
        </w:rPr>
        <w:t xml:space="preserve"> </w:t>
      </w:r>
      <w:r w:rsidR="00DA60EC">
        <w:rPr>
          <w:rFonts w:ascii="Arial" w:hAnsi="Arial" w:cs="Arial"/>
        </w:rPr>
        <w:t xml:space="preserve"> con número de cuenta </w:t>
      </w:r>
      <w:sdt>
        <w:sdtPr>
          <w:rPr>
            <w:rFonts w:ascii="Arial" w:hAnsi="Arial" w:cs="Arial"/>
            <w:b/>
          </w:rPr>
          <w:alias w:val="Número de Cuenta"/>
          <w:tag w:val="Número de Cuenta"/>
          <w:id w:val="1703359575"/>
          <w:placeholder>
            <w:docPart w:val="96EB58240765409DA1C979C21130DE30"/>
          </w:placeholder>
        </w:sdtPr>
        <w:sdtEndPr/>
        <w:sdtContent>
          <w:r w:rsidR="00DA60EC" w:rsidRPr="003D4D0F">
            <w:rPr>
              <w:rFonts w:ascii="Arial" w:hAnsi="Arial" w:cs="Arial"/>
              <w:b/>
            </w:rPr>
            <w:t>0145227</w:t>
          </w:r>
        </w:sdtContent>
      </w:sdt>
      <w:r w:rsidR="00DA6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quien sustentará la tesis </w:t>
      </w:r>
      <w:r w:rsidR="00DA60EC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 título  </w:t>
      </w:r>
      <w:r w:rsidRPr="003D4D0F">
        <w:rPr>
          <w:rFonts w:ascii="Arial" w:hAnsi="Arial" w:cs="Arial"/>
          <w:b/>
        </w:rPr>
        <w:t>“</w:t>
      </w:r>
      <w:sdt>
        <w:sdtPr>
          <w:rPr>
            <w:rFonts w:ascii="Arial" w:hAnsi="Arial" w:cs="Arial"/>
            <w:b/>
          </w:rPr>
          <w:alias w:val="Titulo del trabajo"/>
          <w:tag w:val="Titulo del trabajo"/>
          <w:id w:val="9120816"/>
          <w:placeholder>
            <w:docPart w:val="C612F7B347344B8B9B4D998F014928F7"/>
          </w:placeholder>
          <w:text/>
        </w:sdtPr>
        <w:sdtEndPr/>
        <w:sdtContent>
          <w:r w:rsidRPr="003D4D0F">
            <w:rPr>
              <w:rFonts w:ascii="Arial" w:hAnsi="Arial" w:cs="Arial"/>
              <w:b/>
            </w:rPr>
            <w:t>Título del Trabajo</w:t>
          </w:r>
        </w:sdtContent>
      </w:sdt>
      <w:r>
        <w:rPr>
          <w:rFonts w:ascii="Arial" w:hAnsi="Arial" w:cs="Arial"/>
          <w:b/>
        </w:rPr>
        <w:t xml:space="preserve">”, </w:t>
      </w:r>
      <w:r w:rsidRPr="00A03B05">
        <w:rPr>
          <w:rFonts w:ascii="Arial" w:hAnsi="Arial" w:cs="Arial"/>
        </w:rPr>
        <w:t>que como parte</w:t>
      </w:r>
      <w:r>
        <w:rPr>
          <w:rFonts w:ascii="Arial" w:hAnsi="Arial" w:cs="Arial"/>
        </w:rPr>
        <w:t xml:space="preserve"> de los requisitos  para obtener el grado académico  de Maestría en </w:t>
      </w:r>
      <w:sdt>
        <w:sdtPr>
          <w:rPr>
            <w:rFonts w:ascii="Arial" w:hAnsi="Arial" w:cs="Arial"/>
            <w:b/>
          </w:rPr>
          <w:alias w:val="Elija una Maestría"/>
          <w:tag w:val="Maestría"/>
          <w:id w:val="838277026"/>
          <w:placeholder>
            <w:docPart w:val="52EB3B36CA5C4BCE8F2196B7028ADDFD"/>
          </w:placeholder>
          <w:dropDownList>
            <w:listItem w:displayText="Ciencias de la Computación" w:value="Ciencias de la Computación"/>
            <w:listItem w:displayText="Enfermería Perinatal" w:value="Enfermería Perinatal"/>
            <w:listItem w:displayText="Terapia Intensiva" w:value="Terapia Intensiva"/>
            <w:listItem w:displayText="Administración de Negocios" w:value="Administración de Negocios"/>
          </w:dropDownList>
        </w:sdtPr>
        <w:sdtEndPr/>
        <w:sdtContent>
          <w:r>
            <w:rPr>
              <w:rFonts w:ascii="Arial" w:hAnsi="Arial" w:cs="Arial"/>
              <w:b/>
            </w:rPr>
            <w:t>Ciencias de la Computación</w:t>
          </w:r>
        </w:sdtContent>
      </w:sdt>
      <w:r>
        <w:rPr>
          <w:rFonts w:ascii="Arial" w:hAnsi="Arial" w:cs="Arial"/>
          <w:b/>
        </w:rPr>
        <w:t xml:space="preserve">, </w:t>
      </w:r>
      <w:r w:rsidRPr="00A03B05">
        <w:rPr>
          <w:rFonts w:ascii="Arial" w:hAnsi="Arial" w:cs="Arial"/>
        </w:rPr>
        <w:t xml:space="preserve">le </w:t>
      </w:r>
      <w:r>
        <w:rPr>
          <w:rFonts w:ascii="Arial" w:hAnsi="Arial" w:cs="Arial"/>
        </w:rPr>
        <w:t>solicita el sigui</w:t>
      </w:r>
      <w:r w:rsidR="00DA60EC">
        <w:rPr>
          <w:rFonts w:ascii="Arial" w:hAnsi="Arial" w:cs="Arial"/>
        </w:rPr>
        <w:t>ente panel sinodal de examen de grado.</w:t>
      </w:r>
    </w:p>
    <w:p w:rsidR="00DA60EC" w:rsidRDefault="00DA60EC" w:rsidP="00704E54">
      <w:pPr>
        <w:spacing w:line="360" w:lineRule="auto"/>
        <w:jc w:val="both"/>
        <w:rPr>
          <w:rFonts w:ascii="Arial" w:hAnsi="Arial" w:cs="Arial"/>
        </w:rPr>
      </w:pPr>
    </w:p>
    <w:p w:rsidR="006A04B6" w:rsidRDefault="006A04B6" w:rsidP="006A04B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Sinodales</w:t>
      </w:r>
    </w:p>
    <w:p w:rsidR="00DA60EC" w:rsidRDefault="009F2837" w:rsidP="00704E54">
      <w:pPr>
        <w:spacing w:line="360" w:lineRule="auto"/>
        <w:jc w:val="both"/>
        <w:rPr>
          <w:rFonts w:ascii="Arial" w:hAnsi="Arial" w:cs="Arial"/>
        </w:rPr>
      </w:pPr>
      <w:r w:rsidRPr="006A04B6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279BC0" wp14:editId="568EF089">
                <wp:simplePos x="0" y="0"/>
                <wp:positionH relativeFrom="column">
                  <wp:posOffset>4243977</wp:posOffset>
                </wp:positionH>
                <wp:positionV relativeFrom="paragraph">
                  <wp:posOffset>182336</wp:posOffset>
                </wp:positionV>
                <wp:extent cx="2362200" cy="90551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E35" w:rsidRDefault="005B3E42" w:rsidP="007F7E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Vo.Bo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b/>
                              </w:rPr>
                              <w:alias w:val="Nombre"/>
                              <w:tag w:val="Coordinador"/>
                              <w:id w:val="1691868147"/>
                              <w:placeholder>
                                <w:docPart w:val="00E8C90A156A4CAB87BB7018A35E9282"/>
                              </w:placeholder>
                              <w:showingPlcHdr/>
                              <w:comboBox>
                                <w:listItem w:value="Selecciona coordinador "/>
                                <w:listItem w:displayText="DR. EN C.S. RAFAEL ANTONIO ESTEVEZ RAMOS" w:value="DR. EN C.S. RAFAEL ANTONIO ESTEVEZ RAMOS"/>
                                <w:listItem w:displayText="DR. EN C. JUVENAL RUEDA PAZ " w:value="DR. EN C. JUVENAL RUEDA PAZ "/>
                                <w:listItem w:displayText="DR. EN C. ADM. NIDIA LÓPEZ LIRA " w:value="DR. EN C. ADM. NIDIA LÓPEZ LIRA "/>
                              </w:comboBox>
                            </w:sdtPr>
                            <w:sdtEndPr/>
                            <w:sdtContent>
                              <w:p w:rsidR="007F7E35" w:rsidRDefault="007F7E35" w:rsidP="007F7E3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FD2B07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  <w:p w:rsidR="007F7E35" w:rsidRPr="007F7E35" w:rsidRDefault="007F7E35" w:rsidP="007F7E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7F7E35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COORDINADOR DE LA MAESTRÍA </w:t>
                            </w:r>
                            <w:sdt>
                              <w:sdtPr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  <w:alias w:val="Nombre"/>
                                <w:tag w:val="Maestría"/>
                                <w:id w:val="932555787"/>
                                <w:placeholder>
                                  <w:docPart w:val="D4BF20DD121E4D46A6908199730C0FCD"/>
                                </w:placeholder>
                                <w:showingPlcHdr/>
                                <w:dropDownList>
                                  <w:listItem w:value="Elija una maestría."/>
                                  <w:listItem w:displayText="CIENCIAS DE LA COMPUTACIÓN" w:value="CIENCIAS DE LA COMPUTACIÓN"/>
                                  <w:listItem w:displayText="ENFERMERÍA PERINATAL" w:value="ENFERMERÍA PERINATAL"/>
                                  <w:listItem w:displayText="TERAPIA INTENSIVA" w:value="TERAPIA INTENSIVA"/>
                                  <w:listItem w:displayText="ADMINISTRACIÓN DE NEGOCIOS" w:value="ADMINISTRACIÓN DE NEGOCIOS"/>
                                </w:dropDownList>
                              </w:sdtPr>
                              <w:sdtEndPr/>
                              <w:sdtContent>
                                <w:r w:rsidRPr="00FD2B07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sdtContent>
                            </w:sdt>
                          </w:p>
                          <w:p w:rsidR="007F7E35" w:rsidRPr="0061251A" w:rsidRDefault="007F7E35" w:rsidP="007F7E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F7E35" w:rsidRPr="0061251A" w:rsidRDefault="007F7E35" w:rsidP="007F7E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F7E35" w:rsidRPr="006A04B6" w:rsidRDefault="007F7E35" w:rsidP="007F7E3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79B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4.15pt;margin-top:14.35pt;width:186pt;height:7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" filled="f" stroked="f">
                <v:textbox>
                  <w:txbxContent>
                    <w:p w:rsidR="007F7E35" w:rsidRDefault="005B3E42" w:rsidP="007F7E3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Vo.Bo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.</w:t>
                      </w:r>
                    </w:p>
                    <w:sdt>
                      <w:sdtPr>
                        <w:rPr>
                          <w:rFonts w:ascii="Arial" w:hAnsi="Arial" w:cs="Arial"/>
                          <w:b/>
                        </w:rPr>
                        <w:alias w:val="Nombre"/>
                        <w:tag w:val="Coordinador"/>
                        <w:id w:val="1691868147"/>
                        <w:placeholder>
                          <w:docPart w:val="00E8C90A156A4CAB87BB7018A35E9282"/>
                        </w:placeholder>
                        <w:showingPlcHdr/>
                        <w:comboBox>
                          <w:listItem w:value="Selecciona coordinador "/>
                          <w:listItem w:displayText="DR. EN C.S. RAFAEL ANTONIO ESTEVEZ RAMOS" w:value="DR. EN C.S. RAFAEL ANTONIO ESTEVEZ RAMOS"/>
                          <w:listItem w:displayText="DR. EN C. JUVENAL RUEDA PAZ " w:value="DR. EN C. JUVENAL RUEDA PAZ "/>
                          <w:listItem w:displayText="DR. EN C. ADM. NIDIA LÓPEZ LIRA " w:value="DR. EN C. ADM. NIDIA LÓPEZ LIRA "/>
                        </w:comboBox>
                      </w:sdtPr>
                      <w:sdtEndPr/>
                      <w:sdtContent>
                        <w:p w:rsidR="007F7E35" w:rsidRDefault="007F7E35" w:rsidP="007F7E35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FD2B07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  <w:p w:rsidR="007F7E35" w:rsidRPr="007F7E35" w:rsidRDefault="007F7E35" w:rsidP="007F7E35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7F7E35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COORDINADOR DE LA MAESTRÍA </w:t>
                      </w:r>
                      <w:sdt>
                        <w:sdtPr>
                          <w:rPr>
                            <w:rFonts w:ascii="Times New Roman" w:hAnsi="Times New Roman"/>
                            <w:b/>
                            <w:sz w:val="20"/>
                          </w:rPr>
                          <w:alias w:val="Nombre"/>
                          <w:tag w:val="Maestría"/>
                          <w:id w:val="932555787"/>
                          <w:placeholder>
                            <w:docPart w:val="D4BF20DD121E4D46A6908199730C0FCD"/>
                          </w:placeholder>
                          <w:showingPlcHdr/>
                          <w:dropDownList>
                            <w:listItem w:value="Elija una maestría."/>
                            <w:listItem w:displayText="CIENCIAS DE LA COMPUTACIÓN" w:value="CIENCIAS DE LA COMPUTACIÓN"/>
                            <w:listItem w:displayText="ENFERMERÍA PERINATAL" w:value="ENFERMERÍA PERINATAL"/>
                            <w:listItem w:displayText="TERAPIA INTENSIVA" w:value="TERAPIA INTENSIVA"/>
                            <w:listItem w:displayText="ADMINISTRACIÓN DE NEGOCIOS" w:value="ADMINISTRACIÓN DE NEGOCIOS"/>
                          </w:dropDownList>
                        </w:sdtPr>
                        <w:sdtEndPr/>
                        <w:sdtContent>
                          <w:r w:rsidRPr="00FD2B07">
                            <w:rPr>
                              <w:rStyle w:val="Textodelmarcadordeposicin"/>
                            </w:rPr>
                            <w:t>Elija un elemento.</w:t>
                          </w:r>
                        </w:sdtContent>
                      </w:sdt>
                    </w:p>
                    <w:p w:rsidR="007F7E35" w:rsidRPr="0061251A" w:rsidRDefault="007F7E35" w:rsidP="007F7E3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</w:p>
                    <w:p w:rsidR="007F7E35" w:rsidRPr="0061251A" w:rsidRDefault="007F7E35" w:rsidP="007F7E3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</w:p>
                    <w:p w:rsidR="007F7E35" w:rsidRPr="006A04B6" w:rsidRDefault="007F7E35" w:rsidP="007F7E3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04B6">
        <w:rPr>
          <w:rFonts w:ascii="Arial" w:hAnsi="Arial" w:cs="Arial"/>
        </w:rPr>
        <w:t xml:space="preserve">Tutor Académico </w:t>
      </w:r>
      <w:r w:rsidR="005B3E42">
        <w:rPr>
          <w:rFonts w:ascii="Arial" w:hAnsi="Arial" w:cs="Arial"/>
        </w:rPr>
        <w:t>(Nombre)</w:t>
      </w:r>
    </w:p>
    <w:p w:rsidR="006A04B6" w:rsidRDefault="006A04B6" w:rsidP="00704E5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Tutor Adjunto</w:t>
      </w:r>
      <w:r w:rsidR="005B3E42">
        <w:rPr>
          <w:rFonts w:ascii="Arial" w:hAnsi="Arial" w:cs="Arial"/>
        </w:rPr>
        <w:t xml:space="preserve"> (Nombre)</w:t>
      </w:r>
    </w:p>
    <w:p w:rsidR="006A04B6" w:rsidRDefault="006A04B6" w:rsidP="00704E5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Tutor Adjunto </w:t>
      </w:r>
      <w:r w:rsidR="005B3E42">
        <w:rPr>
          <w:rFonts w:ascii="Arial" w:hAnsi="Arial" w:cs="Arial"/>
        </w:rPr>
        <w:t>(Nombre)</w:t>
      </w:r>
    </w:p>
    <w:p w:rsidR="006A04B6" w:rsidRDefault="006A04B6" w:rsidP="00704E5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Interno</w:t>
      </w:r>
      <w:r w:rsidR="005B3E42">
        <w:rPr>
          <w:rFonts w:ascii="Arial" w:hAnsi="Arial" w:cs="Arial"/>
        </w:rPr>
        <w:t xml:space="preserve"> (Nombre)</w:t>
      </w:r>
    </w:p>
    <w:p w:rsidR="006A04B6" w:rsidRDefault="006A04B6" w:rsidP="00704E5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Externo</w:t>
      </w:r>
      <w:r w:rsidR="005B3E42">
        <w:rPr>
          <w:rFonts w:ascii="Arial" w:hAnsi="Arial" w:cs="Arial"/>
        </w:rPr>
        <w:t xml:space="preserve"> (Nombre)</w:t>
      </w:r>
    </w:p>
    <w:p w:rsidR="006A04B6" w:rsidRDefault="006A04B6" w:rsidP="00704E54">
      <w:pPr>
        <w:spacing w:line="360" w:lineRule="auto"/>
        <w:jc w:val="both"/>
        <w:rPr>
          <w:rFonts w:ascii="Arial" w:hAnsi="Arial" w:cs="Arial"/>
        </w:rPr>
      </w:pPr>
    </w:p>
    <w:p w:rsidR="006A04B6" w:rsidRPr="00D725A8" w:rsidRDefault="006A04B6" w:rsidP="006A04B6">
      <w:pPr>
        <w:jc w:val="center"/>
        <w:rPr>
          <w:rFonts w:ascii="Times New Roman" w:hAnsi="Times New Roman"/>
          <w:szCs w:val="24"/>
          <w:lang w:val="es-MX"/>
        </w:rPr>
      </w:pPr>
      <w:r w:rsidRPr="00D725A8">
        <w:rPr>
          <w:rFonts w:ascii="Times New Roman" w:hAnsi="Times New Roman"/>
          <w:szCs w:val="24"/>
          <w:lang w:val="es-ES"/>
        </w:rPr>
        <w:t>ATENTAMENTE</w:t>
      </w:r>
    </w:p>
    <w:p w:rsidR="006A04B6" w:rsidRPr="00D725A8" w:rsidRDefault="006A04B6" w:rsidP="006A04B6">
      <w:pPr>
        <w:jc w:val="center"/>
        <w:rPr>
          <w:rFonts w:ascii="Times New Roman" w:hAnsi="Times New Roman"/>
          <w:szCs w:val="24"/>
          <w:lang w:val="es-MX"/>
        </w:rPr>
      </w:pPr>
      <w:r w:rsidRPr="00D725A8">
        <w:rPr>
          <w:rFonts w:ascii="Times New Roman" w:hAnsi="Times New Roman"/>
          <w:szCs w:val="24"/>
          <w:lang w:val="es-ES"/>
        </w:rPr>
        <w:t>PATRIA, CIENCIA Y TRABAJO</w:t>
      </w:r>
    </w:p>
    <w:p w:rsidR="006C2595" w:rsidRPr="00C712DE" w:rsidRDefault="006C2595" w:rsidP="006C2595">
      <w:pPr>
        <w:jc w:val="center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b/>
          <w:bCs/>
          <w:i/>
          <w:iCs/>
          <w:sz w:val="20"/>
          <w:lang w:val="es-ES"/>
        </w:rPr>
        <w:t>“2016, Año del 60 Aniversario de la universidad Autónoma del estado de México”</w:t>
      </w:r>
    </w:p>
    <w:p w:rsidR="006C2595" w:rsidRPr="00212C4D" w:rsidRDefault="006C2595" w:rsidP="006C2595">
      <w:pPr>
        <w:jc w:val="center"/>
        <w:rPr>
          <w:rFonts w:ascii="Times New Roman" w:hAnsi="Times New Roman"/>
          <w:b/>
          <w:bCs/>
          <w:sz w:val="20"/>
          <w:lang w:val="es-MX"/>
        </w:rPr>
      </w:pPr>
    </w:p>
    <w:p w:rsidR="006A04B6" w:rsidRPr="000A1B7F" w:rsidRDefault="006A04B6" w:rsidP="006A04B6">
      <w:pPr>
        <w:rPr>
          <w:rFonts w:ascii="Times New Roman" w:hAnsi="Times New Roman"/>
          <w:sz w:val="16"/>
          <w:szCs w:val="16"/>
          <w:lang w:val="es-MX"/>
        </w:rPr>
      </w:pPr>
    </w:p>
    <w:p w:rsidR="006A04B6" w:rsidRPr="000A1B7F" w:rsidRDefault="006A04B6" w:rsidP="006A04B6">
      <w:pPr>
        <w:jc w:val="center"/>
        <w:rPr>
          <w:rFonts w:ascii="Times New Roman" w:hAnsi="Times New Roman"/>
          <w:sz w:val="16"/>
          <w:szCs w:val="16"/>
          <w:lang w:val="es-MX"/>
        </w:rPr>
      </w:pPr>
    </w:p>
    <w:bookmarkStart w:id="0" w:name="_GoBack"/>
    <w:bookmarkEnd w:id="0"/>
    <w:p w:rsidR="006A04B6" w:rsidRPr="006A04B6" w:rsidRDefault="009F2837" w:rsidP="00704E54">
      <w:pPr>
        <w:spacing w:line="360" w:lineRule="auto"/>
        <w:jc w:val="both"/>
        <w:rPr>
          <w:rFonts w:ascii="Arial" w:hAnsi="Arial" w:cs="Arial"/>
          <w:lang w:val="es-ES"/>
        </w:rPr>
      </w:pPr>
      <w:r w:rsidRPr="006A04B6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BD2831" wp14:editId="0ABB8A70">
                <wp:simplePos x="0" y="0"/>
                <wp:positionH relativeFrom="column">
                  <wp:posOffset>1760220</wp:posOffset>
                </wp:positionH>
                <wp:positionV relativeFrom="paragraph">
                  <wp:posOffset>260531</wp:posOffset>
                </wp:positionV>
                <wp:extent cx="2785110" cy="90551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B6" w:rsidRDefault="009F2837" w:rsidP="006A04B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Atentamente</w:t>
                            </w:r>
                          </w:p>
                          <w:p w:rsidR="006A04B6" w:rsidRPr="0061251A" w:rsidRDefault="006A04B6" w:rsidP="006A04B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NOMBRE</w:t>
                            </w:r>
                          </w:p>
                          <w:p w:rsidR="006A04B6" w:rsidRPr="0061251A" w:rsidRDefault="006A04B6" w:rsidP="006A04B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TUTOR ACADÉMICO</w:t>
                            </w:r>
                          </w:p>
                          <w:p w:rsidR="006A04B6" w:rsidRPr="006A04B6" w:rsidRDefault="006A04B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2831" id="_x0000_s1027" type="#_x0000_t202" style="position:absolute;left:0;text-align:left;margin-left:138.6pt;margin-top:20.5pt;width:219.3pt;height:7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" filled="f" stroked="f">
                <v:textbox>
                  <w:txbxContent>
                    <w:p w:rsidR="006A04B6" w:rsidRDefault="009F2837" w:rsidP="006A04B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Atentamente</w:t>
                      </w:r>
                    </w:p>
                    <w:p w:rsidR="006A04B6" w:rsidRPr="0061251A" w:rsidRDefault="006A04B6" w:rsidP="006A04B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NOMBRE</w:t>
                      </w:r>
                    </w:p>
                    <w:p w:rsidR="006A04B6" w:rsidRPr="0061251A" w:rsidRDefault="006A04B6" w:rsidP="006A04B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TUTOR ACADÉMICO</w:t>
                      </w:r>
                    </w:p>
                    <w:p w:rsidR="006A04B6" w:rsidRPr="006A04B6" w:rsidRDefault="006A04B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A04B6" w:rsidRPr="006A04B6" w:rsidSect="00714DA7">
      <w:headerReference w:type="default" r:id="rId7"/>
      <w:footerReference w:type="default" r:id="rId8"/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E11" w:rsidRDefault="00E22E11" w:rsidP="001227C3">
      <w:r>
        <w:separator/>
      </w:r>
    </w:p>
  </w:endnote>
  <w:endnote w:type="continuationSeparator" w:id="0">
    <w:p w:rsidR="00E22E11" w:rsidRDefault="00E22E11" w:rsidP="001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BD049E" w:rsidP="00B16756">
    <w:pPr>
      <w:pStyle w:val="Piedepgina"/>
      <w:tabs>
        <w:tab w:val="clear" w:pos="8838"/>
      </w:tabs>
      <w:jc w:val="both"/>
    </w:pPr>
    <w:r>
      <w:rPr>
        <w:rFonts w:ascii="Times New Roman" w:hAnsi="Times New Roman"/>
        <w:noProof/>
        <w:lang w:eastAsia="es-MX"/>
      </w:rPr>
      <w:drawing>
        <wp:anchor distT="0" distB="0" distL="114300" distR="114300" simplePos="0" relativeHeight="251670016" behindDoc="0" locked="0" layoutInCell="1" allowOverlap="1" wp14:anchorId="5FA875CC" wp14:editId="5CBBFF9B">
          <wp:simplePos x="0" y="0"/>
          <wp:positionH relativeFrom="column">
            <wp:posOffset>-538480</wp:posOffset>
          </wp:positionH>
          <wp:positionV relativeFrom="paragraph">
            <wp:posOffset>-745490</wp:posOffset>
          </wp:positionV>
          <wp:extent cx="857250" cy="1062355"/>
          <wp:effectExtent l="0" t="0" r="0" b="4445"/>
          <wp:wrapSquare wrapText="bothSides"/>
          <wp:docPr id="1" name="Imagen 11" descr="IMAGENinstXI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instXIC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3E75C64" wp14:editId="3DD06130">
              <wp:simplePos x="0" y="0"/>
              <wp:positionH relativeFrom="column">
                <wp:posOffset>5347970</wp:posOffset>
              </wp:positionH>
              <wp:positionV relativeFrom="paragraph">
                <wp:posOffset>-400685</wp:posOffset>
              </wp:positionV>
              <wp:extent cx="1371600" cy="84582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128F" w:rsidRPr="00BD049E" w:rsidRDefault="00B3128F" w:rsidP="00B3128F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BD049E">
                            <w:rPr>
                              <w:rFonts w:ascii="Avenir Black" w:hAnsi="Avenir Black"/>
                              <w:color w:val="FFFFFF" w:themeColor="background1"/>
                              <w:sz w:val="56"/>
                              <w:szCs w:val="56"/>
                            </w:rPr>
                            <w:t>CUVCH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75C6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9" type="#_x0000_t202" style="position:absolute;left:0;text-align:left;margin-left:421.1pt;margin-top:-31.55pt;width:108pt;height:66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" filled="f" stroked="f">
              <v:textbox>
                <w:txbxContent>
                  <w:p w:rsidR="00B3128F" w:rsidRPr="00BD049E" w:rsidRDefault="00B3128F" w:rsidP="00B3128F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BD049E">
                      <w:rPr>
                        <w:rFonts w:ascii="Avenir Black" w:hAnsi="Avenir Black"/>
                        <w:color w:val="FFFFFF" w:themeColor="background1"/>
                        <w:sz w:val="56"/>
                        <w:szCs w:val="56"/>
                      </w:rPr>
                      <w:t>CUVCH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3128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D8CB82C" wp14:editId="3A82251C">
              <wp:simplePos x="0" y="0"/>
              <wp:positionH relativeFrom="column">
                <wp:posOffset>2286000</wp:posOffset>
              </wp:positionH>
              <wp:positionV relativeFrom="paragraph">
                <wp:posOffset>-630555</wp:posOffset>
              </wp:positionV>
              <wp:extent cx="2880995" cy="1028700"/>
              <wp:effectExtent l="0" t="0" r="0" b="0"/>
              <wp:wrapSquare wrapText="bothSides"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99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128F" w:rsidRDefault="00B3128F" w:rsidP="00B312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Av. Hermenegildo Galeana </w:t>
                          </w:r>
                          <w:proofErr w:type="spellStart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Num</w:t>
                          </w:r>
                          <w:proofErr w:type="spellEnd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 3</w:t>
                          </w:r>
                        </w:p>
                        <w:p w:rsidR="00B3128F" w:rsidRPr="00672FDB" w:rsidRDefault="00B3128F" w:rsidP="00B312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Col. María Isabel CP.56615 </w:t>
                          </w:r>
                        </w:p>
                        <w:p w:rsidR="00B3128F" w:rsidRPr="00672FDB" w:rsidRDefault="00B3128F" w:rsidP="00B312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Tel. 55) 59714940  Ext.115 </w:t>
                          </w:r>
                        </w:p>
                        <w:p w:rsidR="00B3128F" w:rsidRPr="00672FDB" w:rsidRDefault="00B3128F" w:rsidP="00B312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7"/>
                              <w:szCs w:val="17"/>
                            </w:rPr>
                          </w:pPr>
                          <w:r w:rsidRPr="00B060B3"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http://titulacioncuvalledechalco.weebly.com/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8CB82C" id="Cuadro de texto 8" o:spid="_x0000_s1030" type="#_x0000_t202" style="position:absolute;left:0;text-align:left;margin-left:180pt;margin-top:-49.65pt;width:226.85pt;height:8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" filled="f" stroked="f">
              <v:textbox>
                <w:txbxContent>
                  <w:p w:rsidR="00B3128F" w:rsidRDefault="00B3128F" w:rsidP="00B312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Av. Hermenegildo Galeana </w:t>
                    </w:r>
                    <w:proofErr w:type="spellStart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>Num</w:t>
                    </w:r>
                    <w:proofErr w:type="spellEnd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 3</w:t>
                    </w:r>
                  </w:p>
                  <w:p w:rsidR="00B3128F" w:rsidRPr="00672FDB" w:rsidRDefault="00B3128F" w:rsidP="00B312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Col. María Isabel CP.56615 </w:t>
                    </w:r>
                  </w:p>
                  <w:p w:rsidR="00B3128F" w:rsidRPr="00672FDB" w:rsidRDefault="00B3128F" w:rsidP="00B312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Tel. 55) 59714940  Ext.115 </w:t>
                    </w:r>
                  </w:p>
                  <w:p w:rsidR="00B3128F" w:rsidRPr="00672FDB" w:rsidRDefault="00B3128F" w:rsidP="00B312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7"/>
                        <w:szCs w:val="17"/>
                      </w:rPr>
                    </w:pPr>
                    <w:r w:rsidRPr="00B060B3">
                      <w:rPr>
                        <w:rFonts w:ascii="Metropolis" w:hAnsi="Metropolis"/>
                        <w:sz w:val="16"/>
                        <w:szCs w:val="16"/>
                      </w:rPr>
                      <w:t>http://titulacioncuvalledechalco.weebly.com/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00A5B" w:rsidRPr="002E52F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331470</wp:posOffset>
              </wp:positionH>
              <wp:positionV relativeFrom="paragraph">
                <wp:posOffset>9211945</wp:posOffset>
              </wp:positionV>
              <wp:extent cx="6998335" cy="5905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833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Centro Universitario UAEM Valle de Chalco –XicoAv. Hermenegildo Galeana No.3,  Col. Ma. Isabel, Valle de Chalco,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C.P. 56615, Edo. De México.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Tel: (55) 59714940, 59787577 y 30921763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Página: http:// cux.uaemex.mx e-mail: mmartinezr@uaemex.mx</w:t>
                          </w:r>
                        </w:p>
                        <w:p w:rsidR="0054321A" w:rsidRPr="00B276C3" w:rsidRDefault="0054321A" w:rsidP="00BF4313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0" o:spid="_x0000_s1030" type="#_x0000_t202" style="position:absolute;left:0;text-align:left;margin-left:26.1pt;margin-top:725.35pt;width:551.0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NHBErHBAgAAyQUAAA4AAAAAAAAAAAAAAAAALgIAAGRycy9lMm9Eb2MueG1sUEsBAi0AFAAG&#10;AAgAAAAhAKYrYIDgAAAADQEAAA8AAAAAAAAAAAAAAAAAGwUAAGRycy9kb3ducmV2LnhtbFBLBQYA&#10;AAAABAAEAPMAAAAoBgAAAAA=&#10;" filled="f" stroked="f">
              <v:textbox>
                <w:txbxContent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Centro Universitario UAEM Valle de Chalco –XicoAv. Hermenegildo Galeana No.3,  Col. Ma. Isabel, Valle de Chalco,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C.P. 56615, Edo. De México.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Tel: (55) 59714940, 59787577 y 30921763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Página: http:// cux.uaemex.mx e-mail: mmartinezr@uaemex.mx</w:t>
                    </w:r>
                  </w:p>
                  <w:p w:rsidR="0054321A" w:rsidRPr="00B276C3" w:rsidRDefault="0054321A" w:rsidP="00BF4313">
                    <w:pPr>
                      <w:rPr>
                        <w:rFonts w:ascii="Times New Roman" w:hAnsi="Times New Roman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E11" w:rsidRDefault="00E22E11" w:rsidP="001227C3">
      <w:r>
        <w:separator/>
      </w:r>
    </w:p>
  </w:footnote>
  <w:footnote w:type="continuationSeparator" w:id="0">
    <w:p w:rsidR="00E22E11" w:rsidRDefault="00E22E11" w:rsidP="0012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3024C1" w:rsidP="00957338">
    <w:pPr>
      <w:pStyle w:val="Encabezado"/>
      <w:spacing w:line="600" w:lineRule="auto"/>
      <w:rPr>
        <w:sz w:val="32"/>
        <w:szCs w:val="3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916486F" wp14:editId="16E5BD74">
              <wp:simplePos x="0" y="0"/>
              <wp:positionH relativeFrom="column">
                <wp:posOffset>304800</wp:posOffset>
              </wp:positionH>
              <wp:positionV relativeFrom="paragraph">
                <wp:posOffset>190500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24C1" w:rsidRPr="00B060B3" w:rsidRDefault="003024C1" w:rsidP="003024C1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6486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8" type="#_x0000_t202" style="position:absolute;margin-left:24pt;margin-top:15pt;width:220.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" filled="f" stroked="f">
              <v:textbox>
                <w:txbxContent>
                  <w:p w:rsidR="003024C1" w:rsidRPr="00B060B3" w:rsidRDefault="003024C1" w:rsidP="003024C1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607FB">
      <w:rPr>
        <w:noProof/>
        <w:lang w:eastAsia="es-MX"/>
      </w:rPr>
      <w:drawing>
        <wp:anchor distT="0" distB="0" distL="114300" distR="114300" simplePos="0" relativeHeight="251661824" behindDoc="1" locked="0" layoutInCell="1" allowOverlap="1" wp14:anchorId="17276B76" wp14:editId="5E524B02">
          <wp:simplePos x="0" y="0"/>
          <wp:positionH relativeFrom="column">
            <wp:posOffset>-963295</wp:posOffset>
          </wp:positionH>
          <wp:positionV relativeFrom="paragraph">
            <wp:posOffset>-581025</wp:posOffset>
          </wp:positionV>
          <wp:extent cx="7853680" cy="101631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B05"/>
    <w:rsid w:val="00003E96"/>
    <w:rsid w:val="000076FC"/>
    <w:rsid w:val="00023381"/>
    <w:rsid w:val="0006753A"/>
    <w:rsid w:val="000E7440"/>
    <w:rsid w:val="001227C3"/>
    <w:rsid w:val="00181647"/>
    <w:rsid w:val="001A386E"/>
    <w:rsid w:val="001D5757"/>
    <w:rsid w:val="001F4941"/>
    <w:rsid w:val="00200A5B"/>
    <w:rsid w:val="00231AB4"/>
    <w:rsid w:val="0024013B"/>
    <w:rsid w:val="00280620"/>
    <w:rsid w:val="002E36B0"/>
    <w:rsid w:val="002E52F4"/>
    <w:rsid w:val="003024C1"/>
    <w:rsid w:val="003D4D0F"/>
    <w:rsid w:val="004F27AF"/>
    <w:rsid w:val="0050239B"/>
    <w:rsid w:val="00503758"/>
    <w:rsid w:val="0054321A"/>
    <w:rsid w:val="005875C3"/>
    <w:rsid w:val="00592EC2"/>
    <w:rsid w:val="005B3E42"/>
    <w:rsid w:val="005B5233"/>
    <w:rsid w:val="00603BFE"/>
    <w:rsid w:val="0061053E"/>
    <w:rsid w:val="00683E77"/>
    <w:rsid w:val="006A04B6"/>
    <w:rsid w:val="006C2595"/>
    <w:rsid w:val="006C509A"/>
    <w:rsid w:val="00704E54"/>
    <w:rsid w:val="00714DA7"/>
    <w:rsid w:val="0078507E"/>
    <w:rsid w:val="007C6B75"/>
    <w:rsid w:val="007F07DD"/>
    <w:rsid w:val="007F7E35"/>
    <w:rsid w:val="008541F3"/>
    <w:rsid w:val="008B2C17"/>
    <w:rsid w:val="008E49EB"/>
    <w:rsid w:val="00957338"/>
    <w:rsid w:val="0097274F"/>
    <w:rsid w:val="00992ECA"/>
    <w:rsid w:val="009E38A8"/>
    <w:rsid w:val="009E6B2E"/>
    <w:rsid w:val="009F2837"/>
    <w:rsid w:val="00A03B05"/>
    <w:rsid w:val="00A277E0"/>
    <w:rsid w:val="00AF0C80"/>
    <w:rsid w:val="00AF5CC4"/>
    <w:rsid w:val="00B16756"/>
    <w:rsid w:val="00B3128F"/>
    <w:rsid w:val="00B607FB"/>
    <w:rsid w:val="00B6109E"/>
    <w:rsid w:val="00BD049E"/>
    <w:rsid w:val="00BE7141"/>
    <w:rsid w:val="00BF4313"/>
    <w:rsid w:val="00C177FD"/>
    <w:rsid w:val="00C367BC"/>
    <w:rsid w:val="00C6560A"/>
    <w:rsid w:val="00CF1790"/>
    <w:rsid w:val="00D223EC"/>
    <w:rsid w:val="00D67BB1"/>
    <w:rsid w:val="00DA60EC"/>
    <w:rsid w:val="00E22E11"/>
    <w:rsid w:val="00EC7724"/>
    <w:rsid w:val="00ED51BD"/>
    <w:rsid w:val="00F75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A9A030A-E891-496C-BF78-6AC7B132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53E"/>
    <w:rPr>
      <w:rFonts w:ascii="Times" w:eastAsia="Times" w:hAnsi="Times"/>
      <w:sz w:val="24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714DA7"/>
    <w:pPr>
      <w:keepNext/>
      <w:spacing w:line="360" w:lineRule="auto"/>
      <w:outlineLvl w:val="8"/>
    </w:pPr>
    <w:rPr>
      <w:rFonts w:ascii="Times New Roman" w:eastAsia="Times New Roman" w:hAnsi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27C3"/>
  </w:style>
  <w:style w:type="paragraph" w:styleId="Piedepgina">
    <w:name w:val="footer"/>
    <w:basedOn w:val="Normal"/>
    <w:link w:val="Piedepgina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C3"/>
  </w:style>
  <w:style w:type="paragraph" w:styleId="Sinespaciado">
    <w:name w:val="No Spacing"/>
    <w:uiPriority w:val="1"/>
    <w:qFormat/>
    <w:rsid w:val="00957338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B1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9E6B2E"/>
    <w:rPr>
      <w:color w:val="0000FF"/>
      <w:u w:val="single"/>
    </w:rPr>
  </w:style>
  <w:style w:type="character" w:customStyle="1" w:styleId="Ttulo9Car">
    <w:name w:val="Título 9 Car"/>
    <w:link w:val="Ttulo9"/>
    <w:rsid w:val="00714DA7"/>
    <w:rPr>
      <w:rFonts w:ascii="Times New Roman" w:eastAsia="Times New Roman" w:hAnsi="Times New Roman"/>
      <w:sz w:val="24"/>
      <w:lang w:eastAsia="es-ES"/>
    </w:rPr>
  </w:style>
  <w:style w:type="paragraph" w:styleId="Textoindependiente">
    <w:name w:val="Body Text"/>
    <w:basedOn w:val="Normal"/>
    <w:link w:val="TextoindependienteCar"/>
    <w:rsid w:val="00714DA7"/>
    <w:pPr>
      <w:jc w:val="both"/>
    </w:pPr>
    <w:rPr>
      <w:rFonts w:ascii="Times New Roman" w:eastAsia="Times New Roman" w:hAnsi="Times New Roman"/>
      <w:lang w:val="es-ES"/>
    </w:rPr>
  </w:style>
  <w:style w:type="character" w:customStyle="1" w:styleId="TextoindependienteCar">
    <w:name w:val="Texto independiente Car"/>
    <w:link w:val="Textoindependiente"/>
    <w:rsid w:val="00714DA7"/>
    <w:rPr>
      <w:rFonts w:ascii="Times New Roman" w:eastAsia="Times New Roman" w:hAnsi="Times New Roman"/>
      <w:sz w:val="24"/>
      <w:lang w:val="es-ES" w:eastAsia="es-ES"/>
    </w:rPr>
  </w:style>
  <w:style w:type="paragraph" w:customStyle="1" w:styleId="Ttulo">
    <w:name w:val="Título"/>
    <w:basedOn w:val="Normal"/>
    <w:link w:val="TtuloCar"/>
    <w:qFormat/>
    <w:rsid w:val="00714DA7"/>
    <w:pPr>
      <w:jc w:val="center"/>
    </w:pPr>
    <w:rPr>
      <w:rFonts w:ascii="Times New Roman" w:eastAsia="Times New Roman" w:hAnsi="Times New Roman"/>
      <w:b/>
      <w:sz w:val="28"/>
      <w:lang w:val="es-MX"/>
    </w:rPr>
  </w:style>
  <w:style w:type="character" w:customStyle="1" w:styleId="TtuloCar">
    <w:name w:val="Título Car"/>
    <w:link w:val="Ttulo"/>
    <w:rsid w:val="00714DA7"/>
    <w:rPr>
      <w:rFonts w:ascii="Times New Roman" w:eastAsia="Times New Roman" w:hAnsi="Times New Roman"/>
      <w:b/>
      <w:sz w:val="28"/>
      <w:lang w:eastAsia="es-ES"/>
    </w:rPr>
  </w:style>
  <w:style w:type="character" w:styleId="Hipervnculovisitado">
    <w:name w:val="FollowedHyperlink"/>
    <w:uiPriority w:val="99"/>
    <w:semiHidden/>
    <w:unhideWhenUsed/>
    <w:rsid w:val="007C6B75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F49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Autorizaci&#243;n%20para%20empast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376504996E841CCB3F35C88D33D7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98B00-1B81-45E1-BAB9-17964C9747BB}"/>
      </w:docPartPr>
      <w:docPartBody>
        <w:p w:rsidR="003D7F14" w:rsidRDefault="000067A4">
          <w:pPr>
            <w:pStyle w:val="6376504996E841CCB3F35C88D33D75D7"/>
          </w:pPr>
          <w:r w:rsidRPr="00FD2B07">
            <w:rPr>
              <w:rStyle w:val="Textodelmarcadordeposicin"/>
              <w:rFonts w:eastAsia="Calibri"/>
            </w:rPr>
            <w:t>Haga clic aquí para escribir una fecha.</w:t>
          </w:r>
        </w:p>
      </w:docPartBody>
    </w:docPart>
    <w:docPart>
      <w:docPartPr>
        <w:name w:val="E71B0FE04BAA4A17A7C341151DA9E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F0D35-46CF-4A99-8CD7-2ECFC42991B7}"/>
      </w:docPartPr>
      <w:docPartBody>
        <w:p w:rsidR="003D7F14" w:rsidRDefault="000067A4" w:rsidP="000067A4">
          <w:pPr>
            <w:pStyle w:val="E71B0FE04BAA4A17A7C341151DA9E6F72"/>
          </w:pPr>
          <w:r w:rsidRPr="00FD2B07">
            <w:rPr>
              <w:rStyle w:val="Textodelmarcadordeposicin"/>
            </w:rPr>
            <w:t>Elija un elemento.</w:t>
          </w:r>
        </w:p>
      </w:docPartBody>
    </w:docPart>
    <w:docPart>
      <w:docPartPr>
        <w:name w:val="19509257DD45448D8F518C3ECFB76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A43AF-8D7C-44ED-9F4F-EBBCEF346BEC}"/>
      </w:docPartPr>
      <w:docPartBody>
        <w:p w:rsidR="003D7F14" w:rsidRDefault="000067A4" w:rsidP="000067A4">
          <w:pPr>
            <w:pStyle w:val="19509257DD45448D8F518C3ECFB76AB7"/>
          </w:pPr>
          <w:r w:rsidRPr="00FD2B07">
            <w:rPr>
              <w:rStyle w:val="Textodelmarcadordeposicin"/>
              <w:rFonts w:eastAsia="Calibri"/>
            </w:rPr>
            <w:t>Haga clic aquí para escribir texto.</w:t>
          </w:r>
        </w:p>
      </w:docPartBody>
    </w:docPart>
    <w:docPart>
      <w:docPartPr>
        <w:name w:val="C612F7B347344B8B9B4D998F01492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AC300-F834-47C9-B5C7-97FF6808AC13}"/>
      </w:docPartPr>
      <w:docPartBody>
        <w:p w:rsidR="003D7F14" w:rsidRDefault="000067A4" w:rsidP="000067A4">
          <w:pPr>
            <w:pStyle w:val="C612F7B347344B8B9B4D998F014928F7"/>
          </w:pPr>
          <w:r w:rsidRPr="00FD2B07">
            <w:rPr>
              <w:rStyle w:val="Textodelmarcadordeposicin"/>
              <w:rFonts w:eastAsia="Calibri"/>
            </w:rPr>
            <w:t>Haga clic aquí para escribir texto.</w:t>
          </w:r>
        </w:p>
      </w:docPartBody>
    </w:docPart>
    <w:docPart>
      <w:docPartPr>
        <w:name w:val="52EB3B36CA5C4BCE8F2196B7028AD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D81E9-A1DE-4D99-BAE4-25072F50009E}"/>
      </w:docPartPr>
      <w:docPartBody>
        <w:p w:rsidR="003D7F14" w:rsidRDefault="000067A4" w:rsidP="000067A4">
          <w:pPr>
            <w:pStyle w:val="52EB3B36CA5C4BCE8F2196B7028ADDFD"/>
          </w:pPr>
          <w:r w:rsidRPr="00FD2B07">
            <w:rPr>
              <w:rStyle w:val="Textodelmarcadordeposicin"/>
            </w:rPr>
            <w:t>Elija un elemento.</w:t>
          </w:r>
        </w:p>
      </w:docPartBody>
    </w:docPart>
    <w:docPart>
      <w:docPartPr>
        <w:name w:val="96EB58240765409DA1C979C21130D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67F0F-C0A2-4926-B315-A16506809494}"/>
      </w:docPartPr>
      <w:docPartBody>
        <w:p w:rsidR="003D7F14" w:rsidRDefault="000067A4" w:rsidP="000067A4">
          <w:pPr>
            <w:pStyle w:val="96EB58240765409DA1C979C21130DE30"/>
          </w:pPr>
          <w:r w:rsidRPr="00FD2B07">
            <w:rPr>
              <w:rStyle w:val="Textodelmarcadordeposicin"/>
              <w:rFonts w:eastAsia="Calibri"/>
            </w:rPr>
            <w:t>Haga clic aquí para escribir texto.</w:t>
          </w:r>
        </w:p>
      </w:docPartBody>
    </w:docPart>
    <w:docPart>
      <w:docPartPr>
        <w:name w:val="D4BF20DD121E4D46A6908199730C0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75365-2ECE-45DD-AAE7-496071AD2DBA}"/>
      </w:docPartPr>
      <w:docPartBody>
        <w:p w:rsidR="003D7F14" w:rsidRDefault="000067A4" w:rsidP="000067A4">
          <w:pPr>
            <w:pStyle w:val="D4BF20DD121E4D46A6908199730C0FCD"/>
          </w:pPr>
          <w:r w:rsidRPr="00FD2B07">
            <w:rPr>
              <w:rStyle w:val="Textodelmarcadordeposicin"/>
            </w:rPr>
            <w:t>Elija un elemento.</w:t>
          </w:r>
        </w:p>
      </w:docPartBody>
    </w:docPart>
    <w:docPart>
      <w:docPartPr>
        <w:name w:val="00E8C90A156A4CAB87BB7018A35E9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9FFE3-2DF7-489C-94F7-CCCDE5AFA725}"/>
      </w:docPartPr>
      <w:docPartBody>
        <w:p w:rsidR="003D7F14" w:rsidRDefault="000067A4" w:rsidP="000067A4">
          <w:pPr>
            <w:pStyle w:val="00E8C90A156A4CAB87BB7018A35E9282"/>
          </w:pPr>
          <w:r w:rsidRPr="00FD2B07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A4"/>
    <w:rsid w:val="000067A4"/>
    <w:rsid w:val="003D7F14"/>
    <w:rsid w:val="00462FDD"/>
    <w:rsid w:val="0050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067A4"/>
    <w:rPr>
      <w:color w:val="808080"/>
    </w:rPr>
  </w:style>
  <w:style w:type="paragraph" w:customStyle="1" w:styleId="6376504996E841CCB3F35C88D33D75D7">
    <w:name w:val="6376504996E841CCB3F35C88D33D75D7"/>
  </w:style>
  <w:style w:type="paragraph" w:customStyle="1" w:styleId="E71B0FE04BAA4A17A7C341151DA9E6F7">
    <w:name w:val="E71B0FE04BAA4A17A7C341151DA9E6F7"/>
  </w:style>
  <w:style w:type="paragraph" w:customStyle="1" w:styleId="AF6B57BCCB5C4E83A259862F3A861E70">
    <w:name w:val="AF6B57BCCB5C4E83A259862F3A861E70"/>
  </w:style>
  <w:style w:type="paragraph" w:customStyle="1" w:styleId="307350C113DC434987C41D169CF69CD0">
    <w:name w:val="307350C113DC434987C41D169CF69CD0"/>
  </w:style>
  <w:style w:type="paragraph" w:customStyle="1" w:styleId="19509257DD45448D8F518C3ECFB76AB7">
    <w:name w:val="19509257DD45448D8F518C3ECFB76AB7"/>
    <w:rsid w:val="000067A4"/>
  </w:style>
  <w:style w:type="paragraph" w:customStyle="1" w:styleId="C612F7B347344B8B9B4D998F014928F7">
    <w:name w:val="C612F7B347344B8B9B4D998F014928F7"/>
    <w:rsid w:val="000067A4"/>
  </w:style>
  <w:style w:type="paragraph" w:customStyle="1" w:styleId="52EB3B36CA5C4BCE8F2196B7028ADDFD">
    <w:name w:val="52EB3B36CA5C4BCE8F2196B7028ADDFD"/>
    <w:rsid w:val="000067A4"/>
  </w:style>
  <w:style w:type="paragraph" w:customStyle="1" w:styleId="E71B0FE04BAA4A17A7C341151DA9E6F71">
    <w:name w:val="E71B0FE04BAA4A17A7C341151DA9E6F71"/>
    <w:rsid w:val="000067A4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96EB58240765409DA1C979C21130DE30">
    <w:name w:val="96EB58240765409DA1C979C21130DE30"/>
    <w:rsid w:val="000067A4"/>
  </w:style>
  <w:style w:type="paragraph" w:customStyle="1" w:styleId="E71B0FE04BAA4A17A7C341151DA9E6F72">
    <w:name w:val="E71B0FE04BAA4A17A7C341151DA9E6F72"/>
    <w:rsid w:val="000067A4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paragraph" w:customStyle="1" w:styleId="D4BF20DD121E4D46A6908199730C0FCD">
    <w:name w:val="D4BF20DD121E4D46A6908199730C0FCD"/>
    <w:rsid w:val="000067A4"/>
  </w:style>
  <w:style w:type="paragraph" w:customStyle="1" w:styleId="00E8C90A156A4CAB87BB7018A35E9282">
    <w:name w:val="00E8C90A156A4CAB87BB7018A35E9282"/>
    <w:rsid w:val="000067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B306A-570A-4513-90BE-CEF2D7DF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Autorización para empastar</Template>
  <TotalTime>1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FT1</vt:lpstr>
    </vt:vector>
  </TitlesOfParts>
  <Company>Luffi</Company>
  <LinksUpToDate>false</LinksUpToDate>
  <CharactersWithSpaces>784</CharactersWithSpaces>
  <SharedDoc>false</SharedDoc>
  <HLinks>
    <vt:vector size="6" baseType="variant">
      <vt:variant>
        <vt:i4>1245259</vt:i4>
      </vt:variant>
      <vt:variant>
        <vt:i4>0</vt:i4>
      </vt:variant>
      <vt:variant>
        <vt:i4>0</vt:i4>
      </vt:variant>
      <vt:variant>
        <vt:i4>5</vt:i4>
      </vt:variant>
      <vt:variant>
        <vt:lpwstr>http://cux.uaemex.mx/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FT1</dc:title>
  <dc:subject/>
  <dc:creator>Irma Carreño</dc:creator>
  <cp:keywords>ICG</cp:keywords>
  <cp:lastModifiedBy>Irma Carreño</cp:lastModifiedBy>
  <cp:revision>2</cp:revision>
  <cp:lastPrinted>2013-05-29T17:12:00Z</cp:lastPrinted>
  <dcterms:created xsi:type="dcterms:W3CDTF">2017-10-13T00:53:00Z</dcterms:created>
  <dcterms:modified xsi:type="dcterms:W3CDTF">2017-10-13T00:53:00Z</dcterms:modified>
</cp:coreProperties>
</file>