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7FF" w:rsidRDefault="001107FF" w:rsidP="001107FF">
      <w:pPr>
        <w:pStyle w:val="Puesto"/>
        <w:jc w:val="left"/>
        <w:rPr>
          <w:sz w:val="22"/>
          <w:szCs w:val="22"/>
        </w:rPr>
      </w:pPr>
    </w:p>
    <w:p w:rsidR="00AB489D" w:rsidRPr="00A14C6B" w:rsidRDefault="00AB489D" w:rsidP="001107FF">
      <w:pPr>
        <w:pStyle w:val="Puesto"/>
        <w:rPr>
          <w:sz w:val="22"/>
          <w:szCs w:val="22"/>
        </w:rPr>
      </w:pPr>
      <w:r w:rsidRPr="00A14C6B">
        <w:rPr>
          <w:sz w:val="22"/>
          <w:szCs w:val="22"/>
        </w:rPr>
        <w:t>SOLI</w:t>
      </w:r>
      <w:r w:rsidR="00875AD0">
        <w:rPr>
          <w:sz w:val="22"/>
          <w:szCs w:val="22"/>
        </w:rPr>
        <w:t>CITUD PARA LA PRESENTACIÓN DEL</w:t>
      </w:r>
      <w:r w:rsidRPr="00A14C6B">
        <w:rPr>
          <w:sz w:val="22"/>
          <w:szCs w:val="22"/>
        </w:rPr>
        <w:t xml:space="preserve"> </w:t>
      </w:r>
      <w:r w:rsidR="002D0C94">
        <w:rPr>
          <w:sz w:val="22"/>
          <w:szCs w:val="22"/>
        </w:rPr>
        <w:t>EXAMEN DE GRADO</w:t>
      </w:r>
    </w:p>
    <w:p w:rsidR="00AB489D" w:rsidRPr="00A14C6B" w:rsidRDefault="00AB489D" w:rsidP="00AB489D">
      <w:pPr>
        <w:pStyle w:val="Puesto"/>
        <w:rPr>
          <w:sz w:val="22"/>
          <w:szCs w:val="22"/>
        </w:rPr>
      </w:pPr>
    </w:p>
    <w:p w:rsidR="002D0C94" w:rsidRDefault="002D0C94" w:rsidP="00233EFF">
      <w:pPr>
        <w:rPr>
          <w:rFonts w:ascii="Times New Roman" w:hAnsi="Times New Roman"/>
          <w:b/>
        </w:rPr>
      </w:pPr>
    </w:p>
    <w:p w:rsidR="00AB489D" w:rsidRPr="00A14C6B" w:rsidRDefault="00AB489D" w:rsidP="00233EFF">
      <w:pPr>
        <w:rPr>
          <w:rFonts w:ascii="Times New Roman" w:hAnsi="Times New Roman"/>
          <w:b/>
        </w:rPr>
      </w:pPr>
      <w:r w:rsidRPr="00A14C6B">
        <w:rPr>
          <w:rFonts w:ascii="Times New Roman" w:hAnsi="Times New Roman"/>
          <w:b/>
        </w:rPr>
        <w:t>1. DATOS PERSONALES</w:t>
      </w:r>
    </w:p>
    <w:p w:rsidR="00AB489D" w:rsidRPr="00E85ECB" w:rsidRDefault="00AB489D" w:rsidP="00AB489D">
      <w:pPr>
        <w:rPr>
          <w:rFonts w:ascii="Times New Roman" w:hAnsi="Times New Roman"/>
        </w:rPr>
      </w:pPr>
      <w:r w:rsidRPr="00E85ECB">
        <w:rPr>
          <w:rFonts w:ascii="Times New Roman" w:hAnsi="Times New Roman"/>
          <w:b/>
          <w:bCs/>
        </w:rPr>
        <w:t>a) Nombre</w:t>
      </w:r>
      <w:r w:rsidRPr="00E85ECB">
        <w:rPr>
          <w:rFonts w:ascii="Times New Roman" w:hAnsi="Times New Roman"/>
        </w:rPr>
        <w:t xml:space="preserve">: </w:t>
      </w:r>
      <w:r w:rsidRPr="00E85ECB">
        <w:rPr>
          <w:rFonts w:ascii="Times New Roman" w:hAnsi="Times New Roman"/>
          <w:b/>
        </w:rPr>
        <w:t>___________________________________________</w:t>
      </w:r>
      <w:r w:rsidR="00A913BD">
        <w:rPr>
          <w:rFonts w:ascii="Times New Roman" w:hAnsi="Times New Roman"/>
          <w:b/>
        </w:rPr>
        <w:t xml:space="preserve">_____  </w:t>
      </w:r>
      <w:r w:rsidRPr="00E85ECB">
        <w:rPr>
          <w:rFonts w:ascii="Times New Roman" w:hAnsi="Times New Roman"/>
          <w:b/>
          <w:bCs/>
        </w:rPr>
        <w:t>No. de Cuenta</w:t>
      </w:r>
      <w:r w:rsidR="00A913BD">
        <w:rPr>
          <w:rFonts w:ascii="Times New Roman" w:hAnsi="Times New Roman"/>
        </w:rPr>
        <w:t>________</w:t>
      </w:r>
    </w:p>
    <w:p w:rsidR="00AB489D" w:rsidRDefault="00AB489D" w:rsidP="00C20EA6">
      <w:pPr>
        <w:ind w:left="1080"/>
        <w:jc w:val="both"/>
        <w:rPr>
          <w:rFonts w:ascii="Times New Roman" w:hAnsi="Times New Roman"/>
          <w:b/>
          <w:sz w:val="18"/>
          <w:szCs w:val="18"/>
        </w:rPr>
      </w:pPr>
      <w:r w:rsidRPr="00EE16F2">
        <w:rPr>
          <w:rFonts w:ascii="Times New Roman" w:hAnsi="Times New Roman"/>
          <w:b/>
          <w:sz w:val="18"/>
          <w:szCs w:val="18"/>
        </w:rPr>
        <w:t>Nombre(s)/Apellido</w:t>
      </w:r>
      <w:r w:rsidR="00CB4456">
        <w:rPr>
          <w:rFonts w:ascii="Times New Roman" w:hAnsi="Times New Roman"/>
          <w:b/>
          <w:sz w:val="18"/>
          <w:szCs w:val="18"/>
        </w:rPr>
        <w:t xml:space="preserve"> </w:t>
      </w:r>
      <w:r w:rsidRPr="00EE16F2">
        <w:rPr>
          <w:rFonts w:ascii="Times New Roman" w:hAnsi="Times New Roman"/>
          <w:b/>
          <w:sz w:val="18"/>
          <w:szCs w:val="18"/>
        </w:rPr>
        <w:t xml:space="preserve">paterno/Apellido materno (Utiliza mayúsculas y minúsculas; </w:t>
      </w:r>
      <w:r w:rsidRPr="00EE16F2">
        <w:rPr>
          <w:rFonts w:ascii="Times New Roman" w:hAnsi="Times New Roman"/>
          <w:b/>
          <w:color w:val="FF0000"/>
          <w:sz w:val="18"/>
          <w:szCs w:val="18"/>
        </w:rPr>
        <w:t>revisa tu acta de nacimiento</w:t>
      </w:r>
      <w:r w:rsidRPr="00EE16F2">
        <w:rPr>
          <w:rFonts w:ascii="Times New Roman" w:hAnsi="Times New Roman"/>
          <w:b/>
          <w:sz w:val="18"/>
          <w:szCs w:val="18"/>
        </w:rPr>
        <w:t>; tal como escribas el nombre  aparecerá en el título)</w:t>
      </w:r>
    </w:p>
    <w:p w:rsidR="00330B35" w:rsidRPr="00EE16F2" w:rsidRDefault="00330B35" w:rsidP="00C20EA6">
      <w:pPr>
        <w:ind w:left="1080"/>
        <w:jc w:val="both"/>
        <w:rPr>
          <w:rFonts w:ascii="Times New Roman" w:hAnsi="Times New Roman"/>
          <w:b/>
          <w:sz w:val="18"/>
          <w:szCs w:val="18"/>
        </w:rPr>
      </w:pPr>
    </w:p>
    <w:p w:rsidR="00E85ECB" w:rsidRDefault="00AB489D" w:rsidP="00AB489D">
      <w:r w:rsidRPr="00233EFF">
        <w:rPr>
          <w:rFonts w:ascii="Times New Roman" w:hAnsi="Times New Roman"/>
          <w:b/>
          <w:bCs/>
        </w:rPr>
        <w:t>b)</w:t>
      </w:r>
      <w:r w:rsidR="008A2EFC">
        <w:rPr>
          <w:rFonts w:ascii="Times New Roman" w:hAnsi="Times New Roman"/>
          <w:b/>
          <w:bCs/>
        </w:rPr>
        <w:t xml:space="preserve"> Maestría</w:t>
      </w:r>
      <w:r w:rsidRPr="00233EFF">
        <w:rPr>
          <w:rFonts w:ascii="Times New Roman" w:hAnsi="Times New Roman"/>
          <w:b/>
          <w:bCs/>
        </w:rPr>
        <w:t>:</w:t>
      </w:r>
      <w:r>
        <w:rPr>
          <w:b/>
          <w:bCs/>
        </w:rPr>
        <w:t xml:space="preserve"> </w:t>
      </w:r>
      <w:sdt>
        <w:sdtPr>
          <w:rPr>
            <w:b/>
            <w:bCs/>
          </w:rPr>
          <w:id w:val="14329613"/>
          <w:placeholder>
            <w:docPart w:val="DefaultPlaceholder_22675704"/>
          </w:placeholder>
          <w:showingPlcHdr/>
          <w:comboBox>
            <w:listItem w:value="Elija un elemento."/>
            <w:listItem w:displayText="En Ciencias de la Computación" w:value="En Ciencias de la Computación"/>
            <w:listItem w:displayText="En Enfermería Perinatal" w:value="En Enfermería Perinatal"/>
            <w:listItem w:displayText="En Terapia Intensiva" w:value="En Terapia Intensiva"/>
          </w:comboBox>
        </w:sdtPr>
        <w:sdtEndPr/>
        <w:sdtContent>
          <w:r w:rsidR="00F62846" w:rsidRPr="004B4134">
            <w:rPr>
              <w:rStyle w:val="Textodelmarcadordeposicin"/>
            </w:rPr>
            <w:t>Elija un elemento.</w:t>
          </w:r>
        </w:sdtContent>
      </w:sdt>
      <w:r w:rsidR="00A913BD">
        <w:rPr>
          <w:rFonts w:ascii="Times New Roman" w:hAnsi="Times New Roman"/>
          <w:b/>
          <w:bCs/>
        </w:rPr>
        <w:br/>
      </w:r>
      <w:r w:rsidRPr="00AB489D">
        <w:rPr>
          <w:rFonts w:ascii="Times New Roman" w:hAnsi="Times New Roman"/>
          <w:b/>
          <w:bCs/>
        </w:rPr>
        <w:t xml:space="preserve"> </w:t>
      </w:r>
      <w:r>
        <w:rPr>
          <w:b/>
          <w:bCs/>
        </w:rPr>
        <w:t xml:space="preserve">  </w:t>
      </w:r>
      <w:r>
        <w:t xml:space="preserve"> </w:t>
      </w:r>
      <w:r>
        <w:tab/>
        <w:t xml:space="preserve">     </w:t>
      </w:r>
    </w:p>
    <w:p w:rsidR="00330B35" w:rsidRDefault="00330B35" w:rsidP="00AB489D"/>
    <w:p w:rsidR="00AB489D" w:rsidRPr="00A913BD" w:rsidRDefault="00AB489D" w:rsidP="00AB489D">
      <w:pPr>
        <w:rPr>
          <w:rFonts w:ascii="Times New Roman" w:hAnsi="Times New Roman"/>
          <w:b/>
        </w:rPr>
      </w:pPr>
      <w:r w:rsidRPr="00233EFF">
        <w:rPr>
          <w:rFonts w:ascii="Times New Roman" w:hAnsi="Times New Roman"/>
          <w:b/>
          <w:bCs/>
        </w:rPr>
        <w:t>c) Domicilio:</w:t>
      </w:r>
      <w:r>
        <w:t xml:space="preserve"> </w:t>
      </w:r>
      <w:r w:rsidRPr="00A913BD">
        <w:rPr>
          <w:rFonts w:ascii="Times New Roman" w:hAnsi="Times New Roman"/>
          <w:b/>
        </w:rPr>
        <w:t>____________________________________________________________</w:t>
      </w:r>
      <w:r w:rsidR="00F663AD" w:rsidRPr="00A913BD">
        <w:rPr>
          <w:rFonts w:ascii="Times New Roman" w:hAnsi="Times New Roman"/>
          <w:b/>
        </w:rPr>
        <w:t>_______</w:t>
      </w:r>
      <w:r w:rsidR="00A913BD" w:rsidRPr="00A913BD">
        <w:rPr>
          <w:rFonts w:ascii="Times New Roman" w:hAnsi="Times New Roman"/>
          <w:b/>
        </w:rPr>
        <w:t>_</w:t>
      </w:r>
    </w:p>
    <w:p w:rsidR="00AB489D" w:rsidRPr="00233EFF" w:rsidRDefault="00AB489D" w:rsidP="00AB489D">
      <w:pPr>
        <w:ind w:left="2124" w:firstLine="708"/>
        <w:rPr>
          <w:rFonts w:ascii="Times New Roman" w:hAnsi="Times New Roman"/>
          <w:sz w:val="14"/>
        </w:rPr>
      </w:pPr>
      <w:r w:rsidRPr="00233EFF">
        <w:rPr>
          <w:rFonts w:ascii="Times New Roman" w:hAnsi="Times New Roman"/>
          <w:sz w:val="14"/>
        </w:rPr>
        <w:t>Calle</w:t>
      </w:r>
      <w:r w:rsidRPr="00233EFF">
        <w:rPr>
          <w:rFonts w:ascii="Times New Roman" w:hAnsi="Times New Roman"/>
          <w:sz w:val="14"/>
        </w:rPr>
        <w:tab/>
      </w:r>
      <w:r w:rsidRPr="00233EFF">
        <w:rPr>
          <w:rFonts w:ascii="Times New Roman" w:hAnsi="Times New Roman"/>
          <w:sz w:val="14"/>
        </w:rPr>
        <w:tab/>
        <w:t>No.</w:t>
      </w:r>
      <w:r w:rsidRPr="00233EFF">
        <w:rPr>
          <w:rFonts w:ascii="Times New Roman" w:hAnsi="Times New Roman"/>
          <w:sz w:val="14"/>
        </w:rPr>
        <w:tab/>
      </w:r>
      <w:r w:rsidRPr="00233EFF">
        <w:rPr>
          <w:rFonts w:ascii="Times New Roman" w:hAnsi="Times New Roman"/>
          <w:sz w:val="14"/>
        </w:rPr>
        <w:tab/>
        <w:t>Colonia</w:t>
      </w:r>
      <w:r w:rsidRPr="00233EFF">
        <w:rPr>
          <w:rFonts w:ascii="Times New Roman" w:hAnsi="Times New Roman"/>
          <w:sz w:val="14"/>
        </w:rPr>
        <w:tab/>
      </w:r>
      <w:r w:rsidRPr="00233EFF">
        <w:rPr>
          <w:rFonts w:ascii="Times New Roman" w:hAnsi="Times New Roman"/>
          <w:sz w:val="14"/>
        </w:rPr>
        <w:tab/>
        <w:t>Población</w:t>
      </w:r>
    </w:p>
    <w:p w:rsidR="00AB489D" w:rsidRPr="00A913BD" w:rsidRDefault="00AB489D" w:rsidP="00AB489D">
      <w:pPr>
        <w:rPr>
          <w:rFonts w:ascii="Times New Roman" w:hAnsi="Times New Roman"/>
          <w:b/>
        </w:rPr>
      </w:pPr>
      <w:r w:rsidRPr="00233EFF">
        <w:rPr>
          <w:rFonts w:ascii="Times New Roman" w:hAnsi="Times New Roman"/>
          <w:b/>
          <w:bCs/>
        </w:rPr>
        <w:t>Teléfono</w:t>
      </w:r>
      <w:r w:rsidR="001A209B">
        <w:rPr>
          <w:rFonts w:ascii="Times New Roman" w:hAnsi="Times New Roman"/>
          <w:b/>
          <w:bCs/>
        </w:rPr>
        <w:t xml:space="preserve"> </w:t>
      </w:r>
      <w:proofErr w:type="spellStart"/>
      <w:r w:rsidR="001A209B">
        <w:rPr>
          <w:rFonts w:ascii="Times New Roman" w:hAnsi="Times New Roman"/>
          <w:b/>
          <w:bCs/>
        </w:rPr>
        <w:t>cel</w:t>
      </w:r>
      <w:proofErr w:type="spellEnd"/>
      <w:r w:rsidRPr="00233EFF">
        <w:rPr>
          <w:rFonts w:ascii="Times New Roman" w:hAnsi="Times New Roman"/>
        </w:rPr>
        <w:t xml:space="preserve">: </w:t>
      </w:r>
      <w:r w:rsidRPr="00A913BD">
        <w:rPr>
          <w:rFonts w:ascii="Times New Roman" w:hAnsi="Times New Roman"/>
          <w:b/>
        </w:rPr>
        <w:t>__________________</w:t>
      </w:r>
      <w:r w:rsidRPr="00233EFF">
        <w:rPr>
          <w:rFonts w:ascii="Times New Roman" w:hAnsi="Times New Roman"/>
        </w:rPr>
        <w:tab/>
      </w:r>
      <w:r w:rsidRPr="00233EFF">
        <w:rPr>
          <w:rFonts w:ascii="Times New Roman" w:hAnsi="Times New Roman"/>
        </w:rPr>
        <w:tab/>
      </w:r>
      <w:r w:rsidRPr="00233EFF">
        <w:rPr>
          <w:rFonts w:ascii="Times New Roman" w:hAnsi="Times New Roman"/>
          <w:b/>
          <w:bCs/>
        </w:rPr>
        <w:t>Correo electrónico</w:t>
      </w:r>
      <w:r w:rsidRPr="00233EFF">
        <w:rPr>
          <w:rFonts w:ascii="Times New Roman" w:hAnsi="Times New Roman"/>
        </w:rPr>
        <w:t xml:space="preserve">: </w:t>
      </w:r>
      <w:r w:rsidRPr="00A913BD">
        <w:rPr>
          <w:rFonts w:ascii="Times New Roman" w:hAnsi="Times New Roman"/>
          <w:b/>
        </w:rPr>
        <w:t>_</w:t>
      </w:r>
      <w:r w:rsidR="00233EFF" w:rsidRPr="00A913BD">
        <w:rPr>
          <w:rFonts w:ascii="Times New Roman" w:hAnsi="Times New Roman"/>
          <w:b/>
        </w:rPr>
        <w:t>_______________________</w:t>
      </w:r>
    </w:p>
    <w:p w:rsidR="00330B35" w:rsidRDefault="001A209B" w:rsidP="00AB489D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Teléfono casa _________________</w:t>
      </w:r>
      <w:bookmarkStart w:id="0" w:name="_GoBack"/>
      <w:bookmarkEnd w:id="0"/>
    </w:p>
    <w:p w:rsidR="00AB489D" w:rsidRPr="00233EFF" w:rsidRDefault="00AB489D" w:rsidP="00AB489D">
      <w:pPr>
        <w:rPr>
          <w:rFonts w:ascii="Times New Roman" w:hAnsi="Times New Roman"/>
          <w:bCs/>
        </w:rPr>
      </w:pPr>
      <w:r w:rsidRPr="00233EFF">
        <w:rPr>
          <w:rFonts w:ascii="Times New Roman" w:hAnsi="Times New Roman"/>
          <w:b/>
          <w:bCs/>
        </w:rPr>
        <w:t xml:space="preserve">d) Ocupación Actual: </w:t>
      </w:r>
      <w:r w:rsidRPr="00A913BD">
        <w:rPr>
          <w:rFonts w:ascii="Times New Roman" w:hAnsi="Times New Roman"/>
          <w:b/>
          <w:bCs/>
        </w:rPr>
        <w:t>______________________________________________________</w:t>
      </w:r>
      <w:r w:rsidR="00233EFF" w:rsidRPr="00A913BD">
        <w:rPr>
          <w:rFonts w:ascii="Times New Roman" w:hAnsi="Times New Roman"/>
          <w:b/>
          <w:bCs/>
        </w:rPr>
        <w:t>_______</w:t>
      </w:r>
    </w:p>
    <w:p w:rsidR="00330B35" w:rsidRDefault="00330B35" w:rsidP="00AB489D">
      <w:pPr>
        <w:pStyle w:val="Ttulo1"/>
        <w:rPr>
          <w:rFonts w:ascii="Times New Roman" w:hAnsi="Times New Roman"/>
          <w:color w:val="auto"/>
          <w:sz w:val="24"/>
          <w:szCs w:val="24"/>
          <w:lang w:val="es-ES"/>
        </w:rPr>
      </w:pPr>
    </w:p>
    <w:p w:rsidR="00AB489D" w:rsidRPr="00233EFF" w:rsidRDefault="00AB489D" w:rsidP="00AB489D">
      <w:pPr>
        <w:pStyle w:val="Ttulo1"/>
        <w:rPr>
          <w:rFonts w:ascii="Times New Roman" w:hAnsi="Times New Roman"/>
          <w:bCs w:val="0"/>
          <w:color w:val="auto"/>
          <w:sz w:val="24"/>
          <w:szCs w:val="24"/>
        </w:rPr>
      </w:pPr>
      <w:r w:rsidRPr="00233EFF">
        <w:rPr>
          <w:rFonts w:ascii="Times New Roman" w:hAnsi="Times New Roman"/>
          <w:color w:val="auto"/>
          <w:sz w:val="24"/>
          <w:szCs w:val="24"/>
        </w:rPr>
        <w:t>Dirección y Teléfono</w:t>
      </w:r>
      <w:r w:rsidR="002D0C94">
        <w:rPr>
          <w:rFonts w:ascii="Times New Roman" w:hAnsi="Times New Roman"/>
          <w:color w:val="auto"/>
          <w:sz w:val="24"/>
          <w:szCs w:val="24"/>
        </w:rPr>
        <w:t xml:space="preserve"> de trabajo</w:t>
      </w:r>
      <w:r w:rsidR="00233EFF" w:rsidRPr="00233EFF">
        <w:rPr>
          <w:rFonts w:ascii="Times New Roman" w:hAnsi="Times New Roman"/>
          <w:bCs w:val="0"/>
          <w:color w:val="auto"/>
          <w:sz w:val="24"/>
          <w:szCs w:val="24"/>
        </w:rPr>
        <w:t xml:space="preserve">: </w:t>
      </w:r>
      <w:r w:rsidR="002D0C94">
        <w:rPr>
          <w:rFonts w:ascii="Times New Roman" w:hAnsi="Times New Roman"/>
          <w:bCs w:val="0"/>
          <w:color w:val="auto"/>
          <w:sz w:val="24"/>
          <w:szCs w:val="24"/>
        </w:rPr>
        <w:t>________</w:t>
      </w:r>
      <w:r w:rsidRPr="00233EFF">
        <w:rPr>
          <w:rFonts w:ascii="Times New Roman" w:hAnsi="Times New Roman"/>
          <w:bCs w:val="0"/>
          <w:color w:val="auto"/>
          <w:sz w:val="24"/>
          <w:szCs w:val="24"/>
        </w:rPr>
        <w:t>____________________________________</w:t>
      </w:r>
      <w:r w:rsidR="002D0C94">
        <w:rPr>
          <w:rFonts w:ascii="Times New Roman" w:hAnsi="Times New Roman"/>
          <w:bCs w:val="0"/>
          <w:color w:val="auto"/>
          <w:sz w:val="24"/>
          <w:szCs w:val="24"/>
        </w:rPr>
        <w:t>______________________________________________________________________________________________________</w:t>
      </w:r>
    </w:p>
    <w:p w:rsidR="006148FE" w:rsidRDefault="006148FE" w:rsidP="00AB489D">
      <w:pPr>
        <w:rPr>
          <w:rFonts w:ascii="Times New Roman" w:hAnsi="Times New Roman"/>
          <w:b/>
          <w:bCs/>
        </w:rPr>
      </w:pPr>
    </w:p>
    <w:p w:rsidR="00BF0F39" w:rsidRDefault="00BF0F39" w:rsidP="00AB489D">
      <w:pPr>
        <w:rPr>
          <w:rFonts w:ascii="Times New Roman" w:hAnsi="Times New Roman"/>
          <w:b/>
          <w:bCs/>
        </w:rPr>
      </w:pPr>
    </w:p>
    <w:p w:rsidR="00294DAB" w:rsidRPr="00583AEA" w:rsidRDefault="00294DAB" w:rsidP="00DF08A5">
      <w:pPr>
        <w:pStyle w:val="Puesto"/>
        <w:jc w:val="left"/>
      </w:pPr>
    </w:p>
    <w:sectPr w:rsidR="00294DAB" w:rsidRPr="00583AEA" w:rsidSect="00A14C6B">
      <w:headerReference w:type="even" r:id="rId7"/>
      <w:headerReference w:type="default" r:id="rId8"/>
      <w:footerReference w:type="default" r:id="rId9"/>
      <w:headerReference w:type="first" r:id="rId10"/>
      <w:pgSz w:w="12242" w:h="15842" w:code="1"/>
      <w:pgMar w:top="1361" w:right="1701" w:bottom="1361" w:left="1701" w:header="709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6F2" w:rsidRDefault="000966F2" w:rsidP="007D42BB">
      <w:pPr>
        <w:spacing w:after="0" w:line="240" w:lineRule="auto"/>
      </w:pPr>
      <w:r>
        <w:separator/>
      </w:r>
    </w:p>
  </w:endnote>
  <w:endnote w:type="continuationSeparator" w:id="0">
    <w:p w:rsidR="000966F2" w:rsidRDefault="000966F2" w:rsidP="007D4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altName w:val="Times New Roman"/>
    <w:panose1 w:val="00000000000000000000"/>
    <w:charset w:val="00"/>
    <w:family w:val="roman"/>
    <w:notTrueType/>
    <w:pitch w:val="default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1551" w:rsidRPr="007D42BB" w:rsidRDefault="001107FF" w:rsidP="007D42BB">
    <w:pPr>
      <w:pStyle w:val="Piedepgina"/>
    </w:pPr>
    <w:r>
      <w:rPr>
        <w:rFonts w:ascii="Times New Roman" w:hAnsi="Times New Roman"/>
        <w:noProof/>
        <w:lang w:val="es-MX" w:eastAsia="es-MX"/>
      </w:rPr>
      <w:drawing>
        <wp:anchor distT="0" distB="0" distL="114300" distR="114300" simplePos="0" relativeHeight="251668480" behindDoc="0" locked="0" layoutInCell="1" allowOverlap="1" wp14:anchorId="60161982" wp14:editId="4ADD7621">
          <wp:simplePos x="0" y="0"/>
          <wp:positionH relativeFrom="column">
            <wp:posOffset>-880110</wp:posOffset>
          </wp:positionH>
          <wp:positionV relativeFrom="paragraph">
            <wp:posOffset>-958850</wp:posOffset>
          </wp:positionV>
          <wp:extent cx="857250" cy="1062355"/>
          <wp:effectExtent l="0" t="0" r="0" b="4445"/>
          <wp:wrapSquare wrapText="bothSides"/>
          <wp:docPr id="1" name="Imagen 11" descr="IMAGENinstXICO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 descr="IMAGENinstXICOcolor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1062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5F8E7D" wp14:editId="1EEA276E">
              <wp:simplePos x="0" y="0"/>
              <wp:positionH relativeFrom="column">
                <wp:posOffset>5010785</wp:posOffset>
              </wp:positionH>
              <wp:positionV relativeFrom="paragraph">
                <wp:posOffset>-791845</wp:posOffset>
              </wp:positionV>
              <wp:extent cx="1433830" cy="750570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3830" cy="750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B4443" w:rsidRPr="001107FF" w:rsidRDefault="005B4443" w:rsidP="005B4443">
                          <w:pPr>
                            <w:jc w:val="center"/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1107FF">
                            <w:rPr>
                              <w:rFonts w:ascii="Avenir Black" w:hAnsi="Avenir Black"/>
                              <w:color w:val="FFFFFF" w:themeColor="background1"/>
                              <w:sz w:val="56"/>
                              <w:szCs w:val="56"/>
                            </w:rPr>
                            <w:t>CUVCH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5F8E7D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7" type="#_x0000_t202" style="position:absolute;margin-left:394.55pt;margin-top:-62.35pt;width:112.9pt;height:5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" filled="f" stroked="f">
              <v:textbox>
                <w:txbxContent>
                  <w:p w:rsidR="005B4443" w:rsidRPr="001107FF" w:rsidRDefault="005B4443" w:rsidP="005B4443">
                    <w:pPr>
                      <w:jc w:val="center"/>
                      <w:rPr>
                        <w:color w:val="FFFFFF" w:themeColor="background1"/>
                        <w:sz w:val="56"/>
                        <w:szCs w:val="56"/>
                      </w:rPr>
                    </w:pPr>
                    <w:r w:rsidRPr="001107FF">
                      <w:rPr>
                        <w:rFonts w:ascii="Avenir Black" w:hAnsi="Avenir Black"/>
                        <w:color w:val="FFFFFF" w:themeColor="background1"/>
                        <w:sz w:val="56"/>
                        <w:szCs w:val="56"/>
                      </w:rPr>
                      <w:t>CUVCH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444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E62D94E" wp14:editId="61377055">
              <wp:simplePos x="0" y="0"/>
              <wp:positionH relativeFrom="column">
                <wp:posOffset>2044065</wp:posOffset>
              </wp:positionH>
              <wp:positionV relativeFrom="paragraph">
                <wp:posOffset>-1010920</wp:posOffset>
              </wp:positionV>
              <wp:extent cx="2880995" cy="1114425"/>
              <wp:effectExtent l="0" t="0" r="0" b="9525"/>
              <wp:wrapSquare wrapText="bothSides"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0995" cy="1114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B4443" w:rsidRDefault="005B4443" w:rsidP="005B4443">
                          <w:pPr>
                            <w:spacing w:line="240" w:lineRule="auto"/>
                            <w:jc w:val="right"/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  <w:t xml:space="preserve">Av. Hermenegildo Galeana </w:t>
                          </w:r>
                          <w:proofErr w:type="spellStart"/>
                          <w:r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  <w:t>Num</w:t>
                          </w:r>
                          <w:proofErr w:type="spellEnd"/>
                          <w:r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  <w:t xml:space="preserve"> 3</w:t>
                          </w:r>
                        </w:p>
                        <w:p w:rsidR="005B4443" w:rsidRPr="00672FDB" w:rsidRDefault="005B4443" w:rsidP="005B4443">
                          <w:pPr>
                            <w:spacing w:line="240" w:lineRule="auto"/>
                            <w:jc w:val="right"/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  <w:t xml:space="preserve">Col. María Isabel CP.56615 </w:t>
                          </w:r>
                        </w:p>
                        <w:p w:rsidR="005B4443" w:rsidRPr="00672FDB" w:rsidRDefault="005B4443" w:rsidP="005B4443">
                          <w:pPr>
                            <w:spacing w:line="240" w:lineRule="auto"/>
                            <w:jc w:val="right"/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  <w:t xml:space="preserve">Tel. 55) 59714940  Ext.115 </w:t>
                          </w:r>
                        </w:p>
                        <w:p w:rsidR="005B4443" w:rsidRPr="00672FDB" w:rsidRDefault="005B4443" w:rsidP="005B4443">
                          <w:pPr>
                            <w:spacing w:line="240" w:lineRule="auto"/>
                            <w:jc w:val="right"/>
                            <w:rPr>
                              <w:rFonts w:ascii="Metropolis" w:hAnsi="Metropolis"/>
                              <w:sz w:val="17"/>
                              <w:szCs w:val="17"/>
                            </w:rPr>
                          </w:pPr>
                          <w:r w:rsidRPr="00B060B3"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  <w:t>http://titulacioncuvalledechalco.weebly.com/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62D94E" id="Cuadro de texto 8" o:spid="_x0000_s1028" type="#_x0000_t202" style="position:absolute;margin-left:160.95pt;margin-top:-79.6pt;width:226.85pt;height: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" filled="f" stroked="f">
              <v:textbox>
                <w:txbxContent>
                  <w:p w:rsidR="005B4443" w:rsidRDefault="005B4443" w:rsidP="005B4443">
                    <w:pPr>
                      <w:spacing w:line="240" w:lineRule="auto"/>
                      <w:jc w:val="right"/>
                      <w:rPr>
                        <w:rFonts w:ascii="Metropolis" w:hAnsi="Metropolis"/>
                        <w:sz w:val="16"/>
                        <w:szCs w:val="16"/>
                      </w:rPr>
                    </w:pPr>
                    <w:r>
                      <w:rPr>
                        <w:rFonts w:ascii="Metropolis" w:hAnsi="Metropolis"/>
                        <w:sz w:val="16"/>
                        <w:szCs w:val="16"/>
                      </w:rPr>
                      <w:t xml:space="preserve">Av. Hermenegildo Galeana </w:t>
                    </w:r>
                    <w:proofErr w:type="spellStart"/>
                    <w:r>
                      <w:rPr>
                        <w:rFonts w:ascii="Metropolis" w:hAnsi="Metropolis"/>
                        <w:sz w:val="16"/>
                        <w:szCs w:val="16"/>
                      </w:rPr>
                      <w:t>Num</w:t>
                    </w:r>
                    <w:proofErr w:type="spellEnd"/>
                    <w:r>
                      <w:rPr>
                        <w:rFonts w:ascii="Metropolis" w:hAnsi="Metropolis"/>
                        <w:sz w:val="16"/>
                        <w:szCs w:val="16"/>
                      </w:rPr>
                      <w:t xml:space="preserve"> 3</w:t>
                    </w:r>
                  </w:p>
                  <w:p w:rsidR="005B4443" w:rsidRPr="00672FDB" w:rsidRDefault="005B4443" w:rsidP="005B4443">
                    <w:pPr>
                      <w:spacing w:line="240" w:lineRule="auto"/>
                      <w:jc w:val="right"/>
                      <w:rPr>
                        <w:rFonts w:ascii="Metropolis" w:hAnsi="Metropolis"/>
                        <w:sz w:val="16"/>
                        <w:szCs w:val="16"/>
                      </w:rPr>
                    </w:pPr>
                    <w:r>
                      <w:rPr>
                        <w:rFonts w:ascii="Metropolis" w:hAnsi="Metropolis"/>
                        <w:sz w:val="16"/>
                        <w:szCs w:val="16"/>
                      </w:rPr>
                      <w:t xml:space="preserve">Col. María Isabel CP.56615 </w:t>
                    </w:r>
                  </w:p>
                  <w:p w:rsidR="005B4443" w:rsidRPr="00672FDB" w:rsidRDefault="005B4443" w:rsidP="005B4443">
                    <w:pPr>
                      <w:spacing w:line="240" w:lineRule="auto"/>
                      <w:jc w:val="right"/>
                      <w:rPr>
                        <w:rFonts w:ascii="Metropolis" w:hAnsi="Metropolis"/>
                        <w:sz w:val="16"/>
                        <w:szCs w:val="16"/>
                      </w:rPr>
                    </w:pPr>
                    <w:r>
                      <w:rPr>
                        <w:rFonts w:ascii="Metropolis" w:hAnsi="Metropolis"/>
                        <w:sz w:val="16"/>
                        <w:szCs w:val="16"/>
                      </w:rPr>
                      <w:t xml:space="preserve">Tel. 55) 59714940  Ext.115 </w:t>
                    </w:r>
                  </w:p>
                  <w:p w:rsidR="005B4443" w:rsidRPr="00672FDB" w:rsidRDefault="005B4443" w:rsidP="005B4443">
                    <w:pPr>
                      <w:spacing w:line="240" w:lineRule="auto"/>
                      <w:jc w:val="right"/>
                      <w:rPr>
                        <w:rFonts w:ascii="Metropolis" w:hAnsi="Metropolis"/>
                        <w:sz w:val="17"/>
                        <w:szCs w:val="17"/>
                      </w:rPr>
                    </w:pPr>
                    <w:r w:rsidRPr="00B060B3">
                      <w:rPr>
                        <w:rFonts w:ascii="Metropolis" w:hAnsi="Metropolis"/>
                        <w:sz w:val="16"/>
                        <w:szCs w:val="16"/>
                      </w:rPr>
                      <w:t>http://titulacioncuvalledechalco.weebly.com/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6F2" w:rsidRDefault="000966F2" w:rsidP="007D42BB">
      <w:pPr>
        <w:spacing w:after="0" w:line="240" w:lineRule="auto"/>
      </w:pPr>
      <w:r>
        <w:separator/>
      </w:r>
    </w:p>
  </w:footnote>
  <w:footnote w:type="continuationSeparator" w:id="0">
    <w:p w:rsidR="000966F2" w:rsidRDefault="000966F2" w:rsidP="007D42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1551" w:rsidRDefault="001A209B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4438" o:spid="_x0000_s2049" type="#_x0000_t75" style="position:absolute;margin-left:0;margin-top:0;width:425.05pt;height:455.05pt;z-index:-251658240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98D" w:rsidRDefault="003E2AB7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916486F" wp14:editId="16E5BD74">
              <wp:simplePos x="0" y="0"/>
              <wp:positionH relativeFrom="column">
                <wp:posOffset>-85725</wp:posOffset>
              </wp:positionH>
              <wp:positionV relativeFrom="paragraph">
                <wp:posOffset>94615</wp:posOffset>
              </wp:positionV>
              <wp:extent cx="2800350" cy="342900"/>
              <wp:effectExtent l="0" t="0" r="0" b="12700"/>
              <wp:wrapSquare wrapText="bothSides"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03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E2AB7" w:rsidRPr="00B060B3" w:rsidRDefault="003E2AB7" w:rsidP="003E2AB7">
                          <w:pPr>
                            <w:rPr>
                              <w:rFonts w:ascii="Metropolis" w:hAnsi="Metropolis"/>
                              <w:sz w:val="17"/>
                              <w:szCs w:val="17"/>
                              <w:lang w:val="es-MX"/>
                            </w:rPr>
                          </w:pPr>
                          <w:r>
                            <w:rPr>
                              <w:rFonts w:ascii="Metropolis" w:hAnsi="Metropolis"/>
                              <w:sz w:val="17"/>
                              <w:szCs w:val="17"/>
                              <w:lang w:val="es-MX"/>
                            </w:rPr>
                            <w:t>Centro Universitario Valle de Chalco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16486F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-6.75pt;margin-top:7.45pt;width:220.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" filled="f" stroked="f">
              <v:textbox>
                <w:txbxContent>
                  <w:p w:rsidR="003E2AB7" w:rsidRPr="00B060B3" w:rsidRDefault="003E2AB7" w:rsidP="003E2AB7">
                    <w:pPr>
                      <w:rPr>
                        <w:rFonts w:ascii="Metropolis" w:hAnsi="Metropolis"/>
                        <w:sz w:val="17"/>
                        <w:szCs w:val="17"/>
                        <w:lang w:val="es-MX"/>
                      </w:rPr>
                    </w:pPr>
                    <w:r>
                      <w:rPr>
                        <w:rFonts w:ascii="Metropolis" w:hAnsi="Metropolis"/>
                        <w:sz w:val="17"/>
                        <w:szCs w:val="17"/>
                        <w:lang w:val="es-MX"/>
                      </w:rPr>
                      <w:t>Centro Universitario Valle de Chalco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34478"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17276B76" wp14:editId="5E524B02">
          <wp:simplePos x="0" y="0"/>
          <wp:positionH relativeFrom="column">
            <wp:posOffset>-1337310</wp:posOffset>
          </wp:positionH>
          <wp:positionV relativeFrom="paragraph">
            <wp:posOffset>-697865</wp:posOffset>
          </wp:positionV>
          <wp:extent cx="8010524" cy="10153650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1297" cy="1015462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3AEA" w:rsidRDefault="00583AEA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1551" w:rsidRDefault="001A209B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4437" o:spid="_x0000_s2054" type="#_x0000_t75" style="position:absolute;margin-left:0;margin-top:0;width:425.05pt;height:455.05pt;z-index:-251659264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1B212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7DADB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49657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6FCD8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B1859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38C8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1E661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C4653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DAD0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FDECC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B71B57"/>
    <w:multiLevelType w:val="hybridMultilevel"/>
    <w:tmpl w:val="CCB8372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2803839"/>
    <w:multiLevelType w:val="hybridMultilevel"/>
    <w:tmpl w:val="4906D3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3687B7E"/>
    <w:multiLevelType w:val="hybridMultilevel"/>
    <w:tmpl w:val="EBEC6D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5207CF"/>
    <w:multiLevelType w:val="hybridMultilevel"/>
    <w:tmpl w:val="E46CC6E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646F4D"/>
    <w:multiLevelType w:val="hybridMultilevel"/>
    <w:tmpl w:val="697A0E2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2C61973"/>
    <w:multiLevelType w:val="hybridMultilevel"/>
    <w:tmpl w:val="48DED12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7C95DAA"/>
    <w:multiLevelType w:val="hybridMultilevel"/>
    <w:tmpl w:val="6270F82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C1A6520"/>
    <w:multiLevelType w:val="hybridMultilevel"/>
    <w:tmpl w:val="D024A6D6"/>
    <w:lvl w:ilvl="0" w:tplc="E258F7D8">
      <w:start w:val="2"/>
      <w:numFmt w:val="lowerLetter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6C23DC6"/>
    <w:multiLevelType w:val="multilevel"/>
    <w:tmpl w:val="1EDC5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CA23B03"/>
    <w:multiLevelType w:val="hybridMultilevel"/>
    <w:tmpl w:val="0F7C6522"/>
    <w:lvl w:ilvl="0" w:tplc="609240E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D205DD"/>
    <w:multiLevelType w:val="hybridMultilevel"/>
    <w:tmpl w:val="09D4876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25750EB"/>
    <w:multiLevelType w:val="hybridMultilevel"/>
    <w:tmpl w:val="1EDC5BC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2840929"/>
    <w:multiLevelType w:val="hybridMultilevel"/>
    <w:tmpl w:val="7FC2972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21"/>
  </w:num>
  <w:num w:numId="4">
    <w:abstractNumId w:val="10"/>
  </w:num>
  <w:num w:numId="5">
    <w:abstractNumId w:val="15"/>
  </w:num>
  <w:num w:numId="6">
    <w:abstractNumId w:val="18"/>
  </w:num>
  <w:num w:numId="7">
    <w:abstractNumId w:val="11"/>
  </w:num>
  <w:num w:numId="8">
    <w:abstractNumId w:val="20"/>
  </w:num>
  <w:num w:numId="9">
    <w:abstractNumId w:val="22"/>
  </w:num>
  <w:num w:numId="10">
    <w:abstractNumId w:val="14"/>
  </w:num>
  <w:num w:numId="11">
    <w:abstractNumId w:val="17"/>
  </w:num>
  <w:num w:numId="12">
    <w:abstractNumId w:val="16"/>
  </w:num>
  <w:num w:numId="13">
    <w:abstractNumId w:val="19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C35"/>
    <w:rsid w:val="00006B2B"/>
    <w:rsid w:val="00014357"/>
    <w:rsid w:val="00021AC5"/>
    <w:rsid w:val="00034A73"/>
    <w:rsid w:val="00035D0F"/>
    <w:rsid w:val="00042CFA"/>
    <w:rsid w:val="00052A14"/>
    <w:rsid w:val="00052BA0"/>
    <w:rsid w:val="00054B72"/>
    <w:rsid w:val="00055CA1"/>
    <w:rsid w:val="0007439F"/>
    <w:rsid w:val="00076BA6"/>
    <w:rsid w:val="000966F2"/>
    <w:rsid w:val="00097EC7"/>
    <w:rsid w:val="000B3FD3"/>
    <w:rsid w:val="000B64D5"/>
    <w:rsid w:val="000F1976"/>
    <w:rsid w:val="001025EE"/>
    <w:rsid w:val="001107FF"/>
    <w:rsid w:val="00125351"/>
    <w:rsid w:val="00140C35"/>
    <w:rsid w:val="00174220"/>
    <w:rsid w:val="00191055"/>
    <w:rsid w:val="00197545"/>
    <w:rsid w:val="001A209B"/>
    <w:rsid w:val="001A4984"/>
    <w:rsid w:val="001B70A3"/>
    <w:rsid w:val="001E57DC"/>
    <w:rsid w:val="00205E88"/>
    <w:rsid w:val="00222DAB"/>
    <w:rsid w:val="002243C2"/>
    <w:rsid w:val="00233EFF"/>
    <w:rsid w:val="00233F8B"/>
    <w:rsid w:val="002840C1"/>
    <w:rsid w:val="002854E1"/>
    <w:rsid w:val="00291746"/>
    <w:rsid w:val="00294DAB"/>
    <w:rsid w:val="002C3B30"/>
    <w:rsid w:val="002D0C94"/>
    <w:rsid w:val="002E2EAE"/>
    <w:rsid w:val="002E35EE"/>
    <w:rsid w:val="003005DC"/>
    <w:rsid w:val="00330B35"/>
    <w:rsid w:val="00345FB4"/>
    <w:rsid w:val="00355BC3"/>
    <w:rsid w:val="00391B3C"/>
    <w:rsid w:val="003C46A1"/>
    <w:rsid w:val="003D0BE8"/>
    <w:rsid w:val="003E2AB7"/>
    <w:rsid w:val="003E768D"/>
    <w:rsid w:val="004139D9"/>
    <w:rsid w:val="004402F5"/>
    <w:rsid w:val="0044556A"/>
    <w:rsid w:val="00486643"/>
    <w:rsid w:val="004878E2"/>
    <w:rsid w:val="004A4785"/>
    <w:rsid w:val="004B0EE9"/>
    <w:rsid w:val="004F3256"/>
    <w:rsid w:val="004F6952"/>
    <w:rsid w:val="00516B8F"/>
    <w:rsid w:val="005370F1"/>
    <w:rsid w:val="005602AC"/>
    <w:rsid w:val="005837D0"/>
    <w:rsid w:val="00583AEA"/>
    <w:rsid w:val="00597E20"/>
    <w:rsid w:val="005B4443"/>
    <w:rsid w:val="005B6D58"/>
    <w:rsid w:val="005C2CF5"/>
    <w:rsid w:val="005D0FD8"/>
    <w:rsid w:val="005E3350"/>
    <w:rsid w:val="005F412D"/>
    <w:rsid w:val="00611551"/>
    <w:rsid w:val="006148FE"/>
    <w:rsid w:val="006244DF"/>
    <w:rsid w:val="0063721D"/>
    <w:rsid w:val="0067098D"/>
    <w:rsid w:val="0068494F"/>
    <w:rsid w:val="006B34C9"/>
    <w:rsid w:val="006C2F59"/>
    <w:rsid w:val="006F4D8E"/>
    <w:rsid w:val="0070294E"/>
    <w:rsid w:val="00711CA2"/>
    <w:rsid w:val="00763858"/>
    <w:rsid w:val="007829D5"/>
    <w:rsid w:val="007D42BB"/>
    <w:rsid w:val="008143B8"/>
    <w:rsid w:val="008318B1"/>
    <w:rsid w:val="008326A1"/>
    <w:rsid w:val="00842D1E"/>
    <w:rsid w:val="00853509"/>
    <w:rsid w:val="008640B8"/>
    <w:rsid w:val="00872647"/>
    <w:rsid w:val="00872E7B"/>
    <w:rsid w:val="00875AD0"/>
    <w:rsid w:val="00876096"/>
    <w:rsid w:val="0088129C"/>
    <w:rsid w:val="00884275"/>
    <w:rsid w:val="0089371D"/>
    <w:rsid w:val="008A2EFC"/>
    <w:rsid w:val="008B738C"/>
    <w:rsid w:val="008B73F6"/>
    <w:rsid w:val="008D1C3E"/>
    <w:rsid w:val="0091207E"/>
    <w:rsid w:val="00925CAD"/>
    <w:rsid w:val="009331E5"/>
    <w:rsid w:val="0094034F"/>
    <w:rsid w:val="009618CB"/>
    <w:rsid w:val="00967911"/>
    <w:rsid w:val="00970AB7"/>
    <w:rsid w:val="009A66FD"/>
    <w:rsid w:val="009B3762"/>
    <w:rsid w:val="009B46A9"/>
    <w:rsid w:val="009B510E"/>
    <w:rsid w:val="009C5521"/>
    <w:rsid w:val="009E31A9"/>
    <w:rsid w:val="009E43F6"/>
    <w:rsid w:val="009E472B"/>
    <w:rsid w:val="00A14C6B"/>
    <w:rsid w:val="00A23F2B"/>
    <w:rsid w:val="00A533DB"/>
    <w:rsid w:val="00A54BDF"/>
    <w:rsid w:val="00A74181"/>
    <w:rsid w:val="00A913BD"/>
    <w:rsid w:val="00AA5411"/>
    <w:rsid w:val="00AB2664"/>
    <w:rsid w:val="00AB489D"/>
    <w:rsid w:val="00AD1AC3"/>
    <w:rsid w:val="00B34478"/>
    <w:rsid w:val="00B74BBF"/>
    <w:rsid w:val="00B8099A"/>
    <w:rsid w:val="00B80D19"/>
    <w:rsid w:val="00B92EEC"/>
    <w:rsid w:val="00B94AD6"/>
    <w:rsid w:val="00B9785B"/>
    <w:rsid w:val="00BC77C6"/>
    <w:rsid w:val="00BC7B12"/>
    <w:rsid w:val="00BE6A9E"/>
    <w:rsid w:val="00BF0F39"/>
    <w:rsid w:val="00BF4F1B"/>
    <w:rsid w:val="00C07518"/>
    <w:rsid w:val="00C162CA"/>
    <w:rsid w:val="00C20EA6"/>
    <w:rsid w:val="00C63F66"/>
    <w:rsid w:val="00C80DB7"/>
    <w:rsid w:val="00CA5125"/>
    <w:rsid w:val="00CB4456"/>
    <w:rsid w:val="00CC291D"/>
    <w:rsid w:val="00CD16AA"/>
    <w:rsid w:val="00CE7825"/>
    <w:rsid w:val="00CF366A"/>
    <w:rsid w:val="00D03AC9"/>
    <w:rsid w:val="00D12E71"/>
    <w:rsid w:val="00D21B3A"/>
    <w:rsid w:val="00D46D88"/>
    <w:rsid w:val="00D62FF3"/>
    <w:rsid w:val="00D835ED"/>
    <w:rsid w:val="00D95B88"/>
    <w:rsid w:val="00DB3D3C"/>
    <w:rsid w:val="00DC1D4A"/>
    <w:rsid w:val="00DD63F7"/>
    <w:rsid w:val="00DE0BF3"/>
    <w:rsid w:val="00DF08A5"/>
    <w:rsid w:val="00E11D18"/>
    <w:rsid w:val="00E24F76"/>
    <w:rsid w:val="00E85ECB"/>
    <w:rsid w:val="00EA464C"/>
    <w:rsid w:val="00EC3511"/>
    <w:rsid w:val="00EE16F2"/>
    <w:rsid w:val="00F3753D"/>
    <w:rsid w:val="00F522E1"/>
    <w:rsid w:val="00F62846"/>
    <w:rsid w:val="00F65A1D"/>
    <w:rsid w:val="00F663AD"/>
    <w:rsid w:val="00F93FCC"/>
    <w:rsid w:val="00FA2FDA"/>
    <w:rsid w:val="00FC0079"/>
    <w:rsid w:val="00FC0C6F"/>
    <w:rsid w:val="00FC5D5F"/>
    <w:rsid w:val="00FD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  <w15:docId w15:val="{B43E9EA5-6983-4CBD-BC1C-DC7A7BE1C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31A9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9"/>
    <w:qFormat/>
    <w:locked/>
    <w:rsid w:val="0094034F"/>
    <w:pPr>
      <w:keepNext/>
      <w:keepLines/>
      <w:spacing w:before="480" w:after="0" w:line="240" w:lineRule="auto"/>
      <w:outlineLvl w:val="0"/>
    </w:pPr>
    <w:rPr>
      <w:rFonts w:eastAsia="Times New Roman"/>
      <w:b/>
      <w:bCs/>
      <w:color w:val="345A8A"/>
      <w:sz w:val="32"/>
      <w:szCs w:val="3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94034F"/>
    <w:rPr>
      <w:rFonts w:ascii="Calibri" w:eastAsia="Times New Roman" w:hAnsi="Calibri" w:cs="Times New Roman"/>
      <w:b/>
      <w:bCs/>
      <w:color w:val="345A8A"/>
      <w:sz w:val="32"/>
      <w:szCs w:val="32"/>
      <w:lang w:val="es-ES_tradnl" w:eastAsia="en-US" w:bidi="ar-SA"/>
    </w:rPr>
  </w:style>
  <w:style w:type="paragraph" w:styleId="Encabezado">
    <w:name w:val="header"/>
    <w:basedOn w:val="Normal"/>
    <w:link w:val="EncabezadoCar"/>
    <w:uiPriority w:val="99"/>
    <w:semiHidden/>
    <w:rsid w:val="007D42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7D42BB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7D42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7D42BB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7D4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7D42B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7D42B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independiente2">
    <w:name w:val="Body Text 2"/>
    <w:basedOn w:val="Normal"/>
    <w:link w:val="Textoindependiente2Car"/>
    <w:uiPriority w:val="99"/>
    <w:rsid w:val="0094034F"/>
    <w:pPr>
      <w:spacing w:after="0" w:line="240" w:lineRule="auto"/>
      <w:jc w:val="center"/>
    </w:pPr>
    <w:rPr>
      <w:rFonts w:ascii="Arial" w:hAnsi="Arial" w:cs="Arial"/>
      <w:sz w:val="24"/>
      <w:szCs w:val="24"/>
      <w:lang w:eastAsia="es-ES"/>
    </w:rPr>
  </w:style>
  <w:style w:type="character" w:customStyle="1" w:styleId="BodyText2Char">
    <w:name w:val="Body Text 2 Char"/>
    <w:basedOn w:val="Fuentedeprrafopredeter"/>
    <w:uiPriority w:val="99"/>
    <w:semiHidden/>
    <w:rsid w:val="00EB701F"/>
    <w:rPr>
      <w:lang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locked/>
    <w:rsid w:val="0094034F"/>
    <w:rPr>
      <w:rFonts w:ascii="Arial" w:hAnsi="Arial" w:cs="Arial"/>
      <w:sz w:val="24"/>
      <w:szCs w:val="24"/>
      <w:lang w:val="es-ES" w:eastAsia="es-ES" w:bidi="ar-SA"/>
    </w:rPr>
  </w:style>
  <w:style w:type="character" w:styleId="Nmerodepgina">
    <w:name w:val="page number"/>
    <w:basedOn w:val="Fuentedeprrafopredeter"/>
    <w:rsid w:val="00AB489D"/>
  </w:style>
  <w:style w:type="paragraph" w:styleId="Textoindependiente">
    <w:name w:val="Body Text"/>
    <w:basedOn w:val="Normal"/>
    <w:rsid w:val="00AB489D"/>
    <w:pPr>
      <w:spacing w:after="120"/>
    </w:pPr>
  </w:style>
  <w:style w:type="paragraph" w:styleId="Puesto">
    <w:name w:val="Title"/>
    <w:basedOn w:val="Normal"/>
    <w:qFormat/>
    <w:locked/>
    <w:rsid w:val="00AB489D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4F32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3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tulacionPC\Desktop\hoja_datos_personales__trabajo_escrit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22675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A2CBB-C137-49FB-A45D-6CB809FE8C6E}"/>
      </w:docPartPr>
      <w:docPartBody>
        <w:p w:rsidR="00D521E5" w:rsidRDefault="00CB1D54">
          <w:r w:rsidRPr="004B4134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altName w:val="Times New Roman"/>
    <w:panose1 w:val="00000000000000000000"/>
    <w:charset w:val="00"/>
    <w:family w:val="roman"/>
    <w:notTrueType/>
    <w:pitch w:val="default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CB1D54"/>
    <w:rsid w:val="00385D11"/>
    <w:rsid w:val="005E628B"/>
    <w:rsid w:val="00756DD1"/>
    <w:rsid w:val="007B3A73"/>
    <w:rsid w:val="00CB1D54"/>
    <w:rsid w:val="00CF2D54"/>
    <w:rsid w:val="00D52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B1D5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hoja_datos_personales__trabajo_escrito</Template>
  <TotalTime>0</TotalTime>
  <Pages>1</Pages>
  <Words>69</Words>
  <Characters>788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>LISTA DE ASISTENCIA</vt:lpstr>
      <vt:lpstr/>
      <vt:lpstr>Dirección y Teléfono de trabajo: _______________________________________________</vt:lpstr>
    </vt:vector>
  </TitlesOfParts>
  <Company>Hewlett-Packard Company</Company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ASISTENCIA</dc:title>
  <dc:creator>Irma Careño Guzman</dc:creator>
  <cp:lastModifiedBy>Irma Carreño</cp:lastModifiedBy>
  <cp:revision>2</cp:revision>
  <cp:lastPrinted>2009-08-11T20:53:00Z</cp:lastPrinted>
  <dcterms:created xsi:type="dcterms:W3CDTF">2017-10-13T00:46:00Z</dcterms:created>
  <dcterms:modified xsi:type="dcterms:W3CDTF">2017-10-13T00:46:00Z</dcterms:modified>
</cp:coreProperties>
</file>