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3B4" w:rsidRPr="001B1928" w:rsidRDefault="00B643B4" w:rsidP="001B1928">
      <w:pPr>
        <w:pStyle w:val="Sinespaciado"/>
      </w:pPr>
    </w:p>
    <w:p w:rsidR="00B643B4" w:rsidRDefault="00B643B4" w:rsidP="00B643B4">
      <w:pPr>
        <w:pStyle w:val="Default"/>
        <w:jc w:val="center"/>
        <w:rPr>
          <w:b/>
          <w:bCs/>
          <w:sz w:val="22"/>
          <w:szCs w:val="22"/>
        </w:rPr>
      </w:pPr>
    </w:p>
    <w:p w:rsidR="001F3C27" w:rsidRDefault="001F3C27" w:rsidP="008F74F3">
      <w:pPr>
        <w:pStyle w:val="Default"/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CARTA DE CESIÓN DE DERECHOS DE AUTOR</w:t>
      </w:r>
    </w:p>
    <w:p w:rsidR="00B643B4" w:rsidRDefault="00B643B4" w:rsidP="008F74F3">
      <w:pPr>
        <w:pStyle w:val="Default"/>
        <w:spacing w:line="360" w:lineRule="auto"/>
        <w:rPr>
          <w:sz w:val="22"/>
          <w:szCs w:val="22"/>
        </w:rPr>
      </w:pPr>
    </w:p>
    <w:p w:rsidR="001F3C27" w:rsidRDefault="001F3C27" w:rsidP="008F74F3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El que suscribe </w:t>
      </w:r>
      <w:sdt>
        <w:sdtPr>
          <w:rPr>
            <w:rFonts w:ascii="Arial" w:hAnsi="Arial" w:cs="Arial"/>
            <w:b/>
            <w:sz w:val="22"/>
            <w:szCs w:val="22"/>
          </w:rPr>
          <w:alias w:val="Nombre"/>
          <w:tag w:val="Nombre"/>
          <w:id w:val="-825898248"/>
          <w:placeholder>
            <w:docPart w:val="A6A41DDEF5C740458DFB7C25C2335F7C"/>
          </w:placeholder>
          <w:text/>
        </w:sdtPr>
        <w:sdtEndPr/>
        <w:sdtContent>
          <w:r w:rsidR="00A737B0" w:rsidRPr="00A737B0">
            <w:rPr>
              <w:rFonts w:ascii="Arial" w:hAnsi="Arial" w:cs="Arial"/>
              <w:b/>
              <w:sz w:val="22"/>
              <w:szCs w:val="22"/>
            </w:rPr>
            <w:t xml:space="preserve">Nombre del pasante     </w:t>
          </w:r>
        </w:sdtContent>
      </w:sdt>
      <w:r w:rsidR="00A737B0">
        <w:rPr>
          <w:rFonts w:ascii="Arial" w:hAnsi="Arial" w:cs="Arial"/>
          <w:sz w:val="22"/>
          <w:szCs w:val="22"/>
        </w:rPr>
        <w:t xml:space="preserve"> Autor</w:t>
      </w:r>
      <w:r>
        <w:rPr>
          <w:rFonts w:ascii="Arial" w:hAnsi="Arial" w:cs="Arial"/>
          <w:sz w:val="22"/>
          <w:szCs w:val="22"/>
        </w:rPr>
        <w:t xml:space="preserve"> del trabajo escrito de evaluación profesional en la opción de </w:t>
      </w:r>
      <w:sdt>
        <w:sdtPr>
          <w:rPr>
            <w:rFonts w:ascii="Arial" w:hAnsi="Arial" w:cs="Arial"/>
            <w:sz w:val="22"/>
            <w:szCs w:val="22"/>
          </w:rPr>
          <w:alias w:val="Modalidad"/>
          <w:tag w:val="Modalidad"/>
          <w:id w:val="387691819"/>
          <w:placeholder>
            <w:docPart w:val="4987E3A130FE4AB9BDB2BBDB9C3DC5F1"/>
          </w:placeholder>
          <w:showingPlcHdr/>
          <w:comboBox>
            <w:listItem w:value="Elija un elemento."/>
            <w:listItem w:displayText="Tesis" w:value="Tesis"/>
            <w:listItem w:displayText="Trabajo terminal de Grado" w:value="Trabajo terminal de Grado"/>
          </w:comboBox>
        </w:sdtPr>
        <w:sdtEndPr/>
        <w:sdtContent>
          <w:r w:rsidR="00A737B0" w:rsidRPr="00A737B0">
            <w:rPr>
              <w:rStyle w:val="Textodelmarcadordeposicin"/>
              <w:b/>
            </w:rPr>
            <w:t>Elija un elemento.</w:t>
          </w:r>
        </w:sdtContent>
      </w:sdt>
      <w:r>
        <w:rPr>
          <w:rFonts w:ascii="Arial" w:hAnsi="Arial" w:cs="Arial"/>
          <w:sz w:val="22"/>
          <w:szCs w:val="22"/>
        </w:rPr>
        <w:t xml:space="preserve"> con el título ____________________________________________________, por medio de la presente con fundamento en lo dispuesto en los artículos 5, 18, 24, 25, 27, 30, 32 y 148 de la Ley Federal de Derechos de Autor, así como los artículos 35 y 36 fracción II de la Ley de la Universidad Autónoma del Estado de México; manifiesto mi autoría y originalidad de la obra mencionada que se presentó en </w:t>
      </w:r>
      <w:r w:rsidR="00A737B0">
        <w:rPr>
          <w:rFonts w:ascii="Arial" w:hAnsi="Arial" w:cs="Arial"/>
          <w:sz w:val="22"/>
          <w:szCs w:val="22"/>
        </w:rPr>
        <w:t xml:space="preserve">el </w:t>
      </w:r>
      <w:r w:rsidR="00A737B0" w:rsidRPr="00A737B0">
        <w:rPr>
          <w:rFonts w:ascii="Arial" w:hAnsi="Arial" w:cs="Arial"/>
          <w:b/>
          <w:sz w:val="22"/>
          <w:szCs w:val="22"/>
        </w:rPr>
        <w:t>Centro Universitario UAEM Valle de Chalco</w:t>
      </w:r>
      <w:r w:rsidR="00A737B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para ser evaluada con el fin </w:t>
      </w:r>
      <w:r w:rsidR="00F36CF8">
        <w:rPr>
          <w:rFonts w:ascii="Arial" w:hAnsi="Arial" w:cs="Arial"/>
          <w:sz w:val="22"/>
          <w:szCs w:val="22"/>
        </w:rPr>
        <w:t>de obtener el Grado</w:t>
      </w:r>
      <w:r>
        <w:rPr>
          <w:rFonts w:ascii="Arial" w:hAnsi="Arial" w:cs="Arial"/>
          <w:sz w:val="22"/>
          <w:szCs w:val="22"/>
        </w:rPr>
        <w:t xml:space="preserve"> de</w:t>
      </w:r>
      <w:r w:rsidR="00DE0300">
        <w:rPr>
          <w:rFonts w:ascii="Arial" w:hAnsi="Arial" w:cs="Arial"/>
          <w:sz w:val="22"/>
          <w:szCs w:val="22"/>
        </w:rPr>
        <w:t xml:space="preserve">  _____________________________________</w:t>
      </w:r>
    </w:p>
    <w:p w:rsidR="001F3C27" w:rsidRDefault="001F3C27" w:rsidP="008F74F3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Así mismo expreso mi conformidad de ceder los derechos de reproducción, difusión y circulación de esta obra, en forma NO EXCLUSIVA, a la Universidad Autónoma del Estado de México; se podrá realizar a nivel nacional e internacional, de manera parcial o total a través de cualquier medio de información que sea susceptible para ello, en una o varias ocasiones, así como en cualquier soporte documental, todo ello siempre y cuando sus fines sean académicos, humanísticos, tecnológicos, históricos, artísticos, sociales, científicos u otra manifestación de la cultura. </w:t>
      </w:r>
    </w:p>
    <w:p w:rsidR="001F3C27" w:rsidRDefault="001F3C27" w:rsidP="008F74F3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Entendiendo que dicha cesión no genera obligación alguna para la Universidad Autónoma del Estado de México y que podrá o no ejercer los derechos cedidos. </w:t>
      </w:r>
    </w:p>
    <w:p w:rsidR="001F3C27" w:rsidRDefault="001F3C27" w:rsidP="008F74F3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Por lo que el autor da su consentimiento para la publicación de su trabajo escrito de evaluación profesional. </w:t>
      </w:r>
    </w:p>
    <w:p w:rsidR="001F3C27" w:rsidRPr="008F74F3" w:rsidRDefault="001F3C27" w:rsidP="008F74F3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F74F3">
        <w:rPr>
          <w:rFonts w:ascii="Arial" w:hAnsi="Arial" w:cs="Arial"/>
          <w:sz w:val="22"/>
          <w:szCs w:val="22"/>
        </w:rPr>
        <w:t>Se firma</w:t>
      </w:r>
      <w:r w:rsidR="008F74F3">
        <w:rPr>
          <w:rFonts w:ascii="Arial" w:hAnsi="Arial" w:cs="Arial"/>
          <w:sz w:val="22"/>
          <w:szCs w:val="22"/>
        </w:rPr>
        <w:t xml:space="preserve"> la</w:t>
      </w:r>
      <w:r w:rsidRPr="008F74F3">
        <w:rPr>
          <w:rFonts w:ascii="Arial" w:hAnsi="Arial" w:cs="Arial"/>
          <w:sz w:val="22"/>
          <w:szCs w:val="22"/>
        </w:rPr>
        <w:t xml:space="preserve"> presente en la ciudad de</w:t>
      </w:r>
      <w:r w:rsidR="00A737B0">
        <w:rPr>
          <w:rFonts w:ascii="Arial" w:hAnsi="Arial" w:cs="Arial"/>
          <w:sz w:val="22"/>
          <w:szCs w:val="22"/>
        </w:rPr>
        <w:t xml:space="preserve"> Valle de Chalco</w:t>
      </w:r>
      <w:r w:rsidRPr="008F74F3">
        <w:rPr>
          <w:rFonts w:ascii="Arial" w:hAnsi="Arial" w:cs="Arial"/>
          <w:sz w:val="22"/>
          <w:szCs w:val="22"/>
        </w:rPr>
        <w:t xml:space="preserve">, a los ____ días del mes de ________ </w:t>
      </w:r>
      <w:proofErr w:type="spellStart"/>
      <w:r w:rsidRPr="008F74F3">
        <w:rPr>
          <w:rFonts w:ascii="Arial" w:hAnsi="Arial" w:cs="Arial"/>
          <w:sz w:val="22"/>
          <w:szCs w:val="22"/>
        </w:rPr>
        <w:t>de</w:t>
      </w:r>
      <w:proofErr w:type="spellEnd"/>
      <w:r w:rsidRPr="008F74F3">
        <w:rPr>
          <w:rFonts w:ascii="Arial" w:hAnsi="Arial" w:cs="Arial"/>
          <w:sz w:val="22"/>
          <w:szCs w:val="22"/>
        </w:rPr>
        <w:t xml:space="preserve"> 20__. </w:t>
      </w:r>
    </w:p>
    <w:p w:rsidR="001F3C27" w:rsidRDefault="001F3C27" w:rsidP="008F74F3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F74F3">
        <w:rPr>
          <w:rFonts w:ascii="Arial" w:hAnsi="Arial" w:cs="Arial"/>
          <w:sz w:val="22"/>
          <w:szCs w:val="22"/>
        </w:rPr>
        <w:t xml:space="preserve">____________________________ </w:t>
      </w:r>
    </w:p>
    <w:p w:rsidR="008F74F3" w:rsidRDefault="008F74F3" w:rsidP="008F74F3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A737B0" w:rsidRPr="008F74F3" w:rsidRDefault="00A737B0" w:rsidP="008F74F3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A737B0" w:rsidRDefault="00A737B0" w:rsidP="008F74F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</w:t>
      </w:r>
    </w:p>
    <w:p w:rsidR="0061053E" w:rsidRDefault="001F3C27" w:rsidP="008F74F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8F74F3">
        <w:rPr>
          <w:rFonts w:ascii="Arial" w:hAnsi="Arial" w:cs="Arial"/>
          <w:sz w:val="22"/>
          <w:szCs w:val="22"/>
        </w:rPr>
        <w:t>Nombre y firma de conformidad</w:t>
      </w:r>
    </w:p>
    <w:p w:rsidR="008F74F3" w:rsidRPr="008F74F3" w:rsidRDefault="008F74F3" w:rsidP="008F74F3">
      <w:pPr>
        <w:spacing w:line="360" w:lineRule="auto"/>
        <w:jc w:val="right"/>
        <w:rPr>
          <w:rFonts w:ascii="Arial" w:hAnsi="Arial" w:cs="Arial"/>
          <w:b/>
          <w:color w:val="5C732F"/>
        </w:rPr>
      </w:pPr>
    </w:p>
    <w:sectPr w:rsidR="008F74F3" w:rsidRPr="008F74F3" w:rsidSect="0061053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8" w:right="1134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4A4E" w:rsidRDefault="00F34A4E" w:rsidP="001227C3">
      <w:r>
        <w:separator/>
      </w:r>
    </w:p>
  </w:endnote>
  <w:endnote w:type="continuationSeparator" w:id="0">
    <w:p w:rsidR="00F34A4E" w:rsidRDefault="00F34A4E" w:rsidP="00122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ropolis">
    <w:altName w:val="Times New Roman"/>
    <w:panose1 w:val="00000000000000000000"/>
    <w:charset w:val="00"/>
    <w:family w:val="roman"/>
    <w:notTrueType/>
    <w:pitch w:val="default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9BD" w:rsidRDefault="005049B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338" w:rsidRDefault="00D06FF5" w:rsidP="00B16756">
    <w:pPr>
      <w:pStyle w:val="Piedepgina"/>
      <w:tabs>
        <w:tab w:val="clear" w:pos="8838"/>
      </w:tabs>
      <w:jc w:val="both"/>
    </w:pPr>
    <w:r>
      <w:rPr>
        <w:rFonts w:ascii="Times New Roman" w:hAnsi="Times New Roman"/>
        <w:noProof/>
        <w:lang w:eastAsia="es-MX"/>
      </w:rPr>
      <w:drawing>
        <wp:anchor distT="0" distB="0" distL="114300" distR="114300" simplePos="0" relativeHeight="251671040" behindDoc="0" locked="0" layoutInCell="1" allowOverlap="1" wp14:anchorId="7AD23FFF" wp14:editId="6EEE1963">
          <wp:simplePos x="0" y="0"/>
          <wp:positionH relativeFrom="column">
            <wp:posOffset>-576580</wp:posOffset>
          </wp:positionH>
          <wp:positionV relativeFrom="paragraph">
            <wp:posOffset>-659765</wp:posOffset>
          </wp:positionV>
          <wp:extent cx="857250" cy="1062355"/>
          <wp:effectExtent l="0" t="0" r="0" b="4445"/>
          <wp:wrapSquare wrapText="bothSides"/>
          <wp:docPr id="4" name="Imagen 11" descr="IMAGENinstXICO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 descr="IMAGENinstXICOcolor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1062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7A677B64" wp14:editId="6EF5A349">
              <wp:simplePos x="0" y="0"/>
              <wp:positionH relativeFrom="column">
                <wp:posOffset>5252720</wp:posOffset>
              </wp:positionH>
              <wp:positionV relativeFrom="paragraph">
                <wp:posOffset>-440690</wp:posOffset>
              </wp:positionV>
              <wp:extent cx="1362075" cy="798195"/>
              <wp:effectExtent l="0" t="0" r="0" b="1905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2075" cy="798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24E91" w:rsidRPr="00D06FF5" w:rsidRDefault="00924E91" w:rsidP="00924E91">
                          <w:pPr>
                            <w:jc w:val="center"/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 w:rsidRPr="00D06FF5">
                            <w:rPr>
                              <w:rFonts w:ascii="Avenir Black" w:hAnsi="Avenir Black"/>
                              <w:color w:val="FFFFFF" w:themeColor="background1"/>
                              <w:sz w:val="56"/>
                              <w:szCs w:val="56"/>
                            </w:rPr>
                            <w:t>CUVCH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677B64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7" type="#_x0000_t202" style="position:absolute;left:0;text-align:left;margin-left:413.6pt;margin-top:-34.7pt;width:107.25pt;height:62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" filled="f" stroked="f">
              <v:textbox>
                <w:txbxContent>
                  <w:p w:rsidR="00924E91" w:rsidRPr="00D06FF5" w:rsidRDefault="00924E91" w:rsidP="00924E91">
                    <w:pPr>
                      <w:jc w:val="center"/>
                      <w:rPr>
                        <w:color w:val="FFFFFF" w:themeColor="background1"/>
                        <w:sz w:val="56"/>
                        <w:szCs w:val="56"/>
                      </w:rPr>
                    </w:pPr>
                    <w:r w:rsidRPr="00D06FF5">
                      <w:rPr>
                        <w:rFonts w:ascii="Avenir Black" w:hAnsi="Avenir Black"/>
                        <w:color w:val="FFFFFF" w:themeColor="background1"/>
                        <w:sz w:val="56"/>
                        <w:szCs w:val="56"/>
                      </w:rPr>
                      <w:t>CUVCH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4E9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7DE7E7FC" wp14:editId="44BBB02C">
              <wp:simplePos x="0" y="0"/>
              <wp:positionH relativeFrom="column">
                <wp:posOffset>2219325</wp:posOffset>
              </wp:positionH>
              <wp:positionV relativeFrom="paragraph">
                <wp:posOffset>-659765</wp:posOffset>
              </wp:positionV>
              <wp:extent cx="2880995" cy="1028700"/>
              <wp:effectExtent l="0" t="0" r="0" b="0"/>
              <wp:wrapSquare wrapText="bothSides"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0995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24E91" w:rsidRDefault="00924E91" w:rsidP="00924E91">
                          <w:pPr>
                            <w:spacing w:line="360" w:lineRule="auto"/>
                            <w:jc w:val="right"/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  <w:t xml:space="preserve">Av. Hermenegildo Galeana </w:t>
                          </w:r>
                          <w:proofErr w:type="spellStart"/>
                          <w:r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  <w:t>Num</w:t>
                          </w:r>
                          <w:proofErr w:type="spellEnd"/>
                          <w:r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  <w:t xml:space="preserve"> 3</w:t>
                          </w:r>
                        </w:p>
                        <w:p w:rsidR="00924E91" w:rsidRPr="00672FDB" w:rsidRDefault="00924E91" w:rsidP="00924E91">
                          <w:pPr>
                            <w:spacing w:line="360" w:lineRule="auto"/>
                            <w:jc w:val="right"/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  <w:t xml:space="preserve">Col. María Isabel CP.56615 </w:t>
                          </w:r>
                        </w:p>
                        <w:p w:rsidR="00924E91" w:rsidRPr="00672FDB" w:rsidRDefault="00924E91" w:rsidP="00924E91">
                          <w:pPr>
                            <w:spacing w:line="360" w:lineRule="auto"/>
                            <w:jc w:val="right"/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  <w:t xml:space="preserve">Tel. 55) 59714940  Ext.115 </w:t>
                          </w:r>
                        </w:p>
                        <w:p w:rsidR="00924E91" w:rsidRPr="00672FDB" w:rsidRDefault="00924E91" w:rsidP="00924E91">
                          <w:pPr>
                            <w:spacing w:line="360" w:lineRule="auto"/>
                            <w:jc w:val="right"/>
                            <w:rPr>
                              <w:rFonts w:ascii="Metropolis" w:hAnsi="Metropolis"/>
                              <w:sz w:val="17"/>
                              <w:szCs w:val="17"/>
                            </w:rPr>
                          </w:pPr>
                          <w:r w:rsidRPr="00B060B3">
                            <w:rPr>
                              <w:rFonts w:ascii="Metropolis" w:hAnsi="Metropolis"/>
                              <w:sz w:val="16"/>
                              <w:szCs w:val="16"/>
                            </w:rPr>
                            <w:t>http://titulacioncuvalledechalco.weebly.com/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E7E7FC" id="Cuadro de texto 8" o:spid="_x0000_s1028" type="#_x0000_t202" style="position:absolute;left:0;text-align:left;margin-left:174.75pt;margin-top:-51.95pt;width:226.85pt;height:8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" filled="f" stroked="f">
              <v:textbox>
                <w:txbxContent>
                  <w:p w:rsidR="00924E91" w:rsidRDefault="00924E91" w:rsidP="00924E91">
                    <w:pPr>
                      <w:spacing w:line="360" w:lineRule="auto"/>
                      <w:jc w:val="right"/>
                      <w:rPr>
                        <w:rFonts w:ascii="Metropolis" w:hAnsi="Metropolis"/>
                        <w:sz w:val="16"/>
                        <w:szCs w:val="16"/>
                      </w:rPr>
                    </w:pPr>
                    <w:r>
                      <w:rPr>
                        <w:rFonts w:ascii="Metropolis" w:hAnsi="Metropolis"/>
                        <w:sz w:val="16"/>
                        <w:szCs w:val="16"/>
                      </w:rPr>
                      <w:t xml:space="preserve">Av. Hermenegildo Galeana </w:t>
                    </w:r>
                    <w:proofErr w:type="spellStart"/>
                    <w:r>
                      <w:rPr>
                        <w:rFonts w:ascii="Metropolis" w:hAnsi="Metropolis"/>
                        <w:sz w:val="16"/>
                        <w:szCs w:val="16"/>
                      </w:rPr>
                      <w:t>Num</w:t>
                    </w:r>
                    <w:proofErr w:type="spellEnd"/>
                    <w:r>
                      <w:rPr>
                        <w:rFonts w:ascii="Metropolis" w:hAnsi="Metropolis"/>
                        <w:sz w:val="16"/>
                        <w:szCs w:val="16"/>
                      </w:rPr>
                      <w:t xml:space="preserve"> 3</w:t>
                    </w:r>
                  </w:p>
                  <w:p w:rsidR="00924E91" w:rsidRPr="00672FDB" w:rsidRDefault="00924E91" w:rsidP="00924E91">
                    <w:pPr>
                      <w:spacing w:line="360" w:lineRule="auto"/>
                      <w:jc w:val="right"/>
                      <w:rPr>
                        <w:rFonts w:ascii="Metropolis" w:hAnsi="Metropolis"/>
                        <w:sz w:val="16"/>
                        <w:szCs w:val="16"/>
                      </w:rPr>
                    </w:pPr>
                    <w:r>
                      <w:rPr>
                        <w:rFonts w:ascii="Metropolis" w:hAnsi="Metropolis"/>
                        <w:sz w:val="16"/>
                        <w:szCs w:val="16"/>
                      </w:rPr>
                      <w:t xml:space="preserve">Col. María Isabel CP.56615 </w:t>
                    </w:r>
                  </w:p>
                  <w:p w:rsidR="00924E91" w:rsidRPr="00672FDB" w:rsidRDefault="00924E91" w:rsidP="00924E91">
                    <w:pPr>
                      <w:spacing w:line="360" w:lineRule="auto"/>
                      <w:jc w:val="right"/>
                      <w:rPr>
                        <w:rFonts w:ascii="Metropolis" w:hAnsi="Metropolis"/>
                        <w:sz w:val="16"/>
                        <w:szCs w:val="16"/>
                      </w:rPr>
                    </w:pPr>
                    <w:r>
                      <w:rPr>
                        <w:rFonts w:ascii="Metropolis" w:hAnsi="Metropolis"/>
                        <w:sz w:val="16"/>
                        <w:szCs w:val="16"/>
                      </w:rPr>
                      <w:t xml:space="preserve">Tel. 55) 59714940  Ext.115 </w:t>
                    </w:r>
                  </w:p>
                  <w:p w:rsidR="00924E91" w:rsidRPr="00672FDB" w:rsidRDefault="00924E91" w:rsidP="00924E91">
                    <w:pPr>
                      <w:spacing w:line="360" w:lineRule="auto"/>
                      <w:jc w:val="right"/>
                      <w:rPr>
                        <w:rFonts w:ascii="Metropolis" w:hAnsi="Metropolis"/>
                        <w:sz w:val="17"/>
                        <w:szCs w:val="17"/>
                      </w:rPr>
                    </w:pPr>
                    <w:r w:rsidRPr="00B060B3">
                      <w:rPr>
                        <w:rFonts w:ascii="Metropolis" w:hAnsi="Metropolis"/>
                        <w:sz w:val="16"/>
                        <w:szCs w:val="16"/>
                      </w:rPr>
                      <w:t>http://titulacioncuvalledechalco.weebly.com/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36CF8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331470</wp:posOffset>
              </wp:positionH>
              <wp:positionV relativeFrom="paragraph">
                <wp:posOffset>9211945</wp:posOffset>
              </wp:positionV>
              <wp:extent cx="6998335" cy="590550"/>
              <wp:effectExtent l="0" t="0" r="0" b="0"/>
              <wp:wrapNone/>
              <wp:docPr id="20" name="Cuadro de tex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98335" cy="590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321A" w:rsidRPr="00CA6BA6" w:rsidRDefault="0054321A" w:rsidP="00BF4313">
                          <w:pPr>
                            <w:pStyle w:val="Sinespaciado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CA6BA6">
                            <w:rPr>
                              <w:sz w:val="16"/>
                              <w:szCs w:val="16"/>
                            </w:rPr>
                            <w:t>Centro Universitario UAEM Valle de Chalco –</w:t>
                          </w:r>
                          <w:proofErr w:type="spellStart"/>
                          <w:r w:rsidRPr="00CA6BA6">
                            <w:rPr>
                              <w:sz w:val="16"/>
                              <w:szCs w:val="16"/>
                            </w:rPr>
                            <w:t>XicoAv</w:t>
                          </w:r>
                          <w:proofErr w:type="spellEnd"/>
                          <w:r w:rsidRPr="00CA6BA6">
                            <w:rPr>
                              <w:sz w:val="16"/>
                              <w:szCs w:val="16"/>
                            </w:rPr>
                            <w:t xml:space="preserve">. Hermenegildo Galeana No.3,  Col. Ma. Isabel, Valle de Chalco, </w:t>
                          </w:r>
                        </w:p>
                        <w:p w:rsidR="0054321A" w:rsidRPr="00CA6BA6" w:rsidRDefault="0054321A" w:rsidP="00BF4313">
                          <w:pPr>
                            <w:pStyle w:val="Sinespaciado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CA6BA6">
                            <w:rPr>
                              <w:sz w:val="16"/>
                              <w:szCs w:val="16"/>
                            </w:rPr>
                            <w:t xml:space="preserve">C.P. 56615, Edo. De México. </w:t>
                          </w:r>
                        </w:p>
                        <w:p w:rsidR="0054321A" w:rsidRPr="00CA6BA6" w:rsidRDefault="0054321A" w:rsidP="00BF4313">
                          <w:pPr>
                            <w:pStyle w:val="Sinespaciado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CA6BA6">
                            <w:rPr>
                              <w:sz w:val="16"/>
                              <w:szCs w:val="16"/>
                            </w:rPr>
                            <w:t>Tel: (55) 59714940, 59787577 y 30921763</w:t>
                          </w:r>
                        </w:p>
                        <w:p w:rsidR="0054321A" w:rsidRPr="00CA6BA6" w:rsidRDefault="0054321A" w:rsidP="00BF4313">
                          <w:pPr>
                            <w:pStyle w:val="Sinespaciado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CA6BA6">
                            <w:rPr>
                              <w:sz w:val="16"/>
                              <w:szCs w:val="16"/>
                            </w:rPr>
                            <w:t>Página: http:// cux.uaemex.mx e-mail: mmartinezr@uaemex.mx</w:t>
                          </w:r>
                        </w:p>
                        <w:p w:rsidR="0054321A" w:rsidRPr="00B276C3" w:rsidRDefault="0054321A" w:rsidP="00BF4313">
                          <w:pPr>
                            <w:rPr>
                              <w:rFonts w:ascii="Times New Roman" w:hAnsi="Times New Roman"/>
                              <w:i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20" o:spid="_x0000_s1028" type="#_x0000_t202" style="position:absolute;left:0;text-align:left;margin-left:26.1pt;margin-top:725.35pt;width:551.05pt;height:46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" filled="f" stroked="f">
              <v:textbox>
                <w:txbxContent>
                  <w:p w:rsidR="0054321A" w:rsidRPr="00CA6BA6" w:rsidRDefault="0054321A" w:rsidP="00BF4313">
                    <w:pPr>
                      <w:pStyle w:val="Sinespaciado"/>
                      <w:jc w:val="both"/>
                      <w:rPr>
                        <w:sz w:val="16"/>
                        <w:szCs w:val="16"/>
                      </w:rPr>
                    </w:pPr>
                    <w:r w:rsidRPr="00CA6BA6">
                      <w:rPr>
                        <w:sz w:val="16"/>
                        <w:szCs w:val="16"/>
                      </w:rPr>
                      <w:t>Centro Universitario UAEM Valle de Chalco –</w:t>
                    </w:r>
                    <w:proofErr w:type="spellStart"/>
                    <w:r w:rsidRPr="00CA6BA6">
                      <w:rPr>
                        <w:sz w:val="16"/>
                        <w:szCs w:val="16"/>
                      </w:rPr>
                      <w:t>XicoAv</w:t>
                    </w:r>
                    <w:proofErr w:type="spellEnd"/>
                    <w:r w:rsidRPr="00CA6BA6">
                      <w:rPr>
                        <w:sz w:val="16"/>
                        <w:szCs w:val="16"/>
                      </w:rPr>
                      <w:t>. Hermenegildo Galeana No.3,  Col. Ma. Isabel, Valle de Chalco</w:t>
                    </w:r>
                    <w:bookmarkStart w:id="1" w:name="_GoBack"/>
                    <w:r w:rsidRPr="00CA6BA6">
                      <w:rPr>
                        <w:sz w:val="16"/>
                        <w:szCs w:val="16"/>
                      </w:rPr>
                      <w:t xml:space="preserve">, </w:t>
                    </w:r>
                  </w:p>
                  <w:p w:rsidR="0054321A" w:rsidRPr="00CA6BA6" w:rsidRDefault="0054321A" w:rsidP="00BF4313">
                    <w:pPr>
                      <w:pStyle w:val="Sinespaciado"/>
                      <w:jc w:val="both"/>
                      <w:rPr>
                        <w:sz w:val="16"/>
                        <w:szCs w:val="16"/>
                      </w:rPr>
                    </w:pPr>
                    <w:r w:rsidRPr="00CA6BA6">
                      <w:rPr>
                        <w:sz w:val="16"/>
                        <w:szCs w:val="16"/>
                      </w:rPr>
                      <w:t xml:space="preserve">C.P. 56615, Edo. De México. </w:t>
                    </w:r>
                  </w:p>
                  <w:p w:rsidR="0054321A" w:rsidRPr="00CA6BA6" w:rsidRDefault="0054321A" w:rsidP="00BF4313">
                    <w:pPr>
                      <w:pStyle w:val="Sinespaciado"/>
                      <w:jc w:val="both"/>
                      <w:rPr>
                        <w:sz w:val="16"/>
                        <w:szCs w:val="16"/>
                      </w:rPr>
                    </w:pPr>
                    <w:r w:rsidRPr="00CA6BA6">
                      <w:rPr>
                        <w:sz w:val="16"/>
                        <w:szCs w:val="16"/>
                      </w:rPr>
                      <w:t>Tel: (55) 59714940, 59787577 y 30921763</w:t>
                    </w:r>
                  </w:p>
                  <w:p w:rsidR="0054321A" w:rsidRPr="00CA6BA6" w:rsidRDefault="0054321A" w:rsidP="00BF4313">
                    <w:pPr>
                      <w:pStyle w:val="Sinespaciado"/>
                      <w:jc w:val="both"/>
                      <w:rPr>
                        <w:sz w:val="16"/>
                        <w:szCs w:val="16"/>
                      </w:rPr>
                    </w:pPr>
                    <w:r w:rsidRPr="00CA6BA6">
                      <w:rPr>
                        <w:sz w:val="16"/>
                        <w:szCs w:val="16"/>
                      </w:rPr>
                      <w:t>Página: http:// cux.uaemex.mx e-mail: mmartinezr@uaemex.mx</w:t>
                    </w:r>
                  </w:p>
                  <w:bookmarkEnd w:id="1"/>
                  <w:p w:rsidR="0054321A" w:rsidRPr="00B276C3" w:rsidRDefault="0054321A" w:rsidP="00BF4313">
                    <w:pPr>
                      <w:rPr>
                        <w:rFonts w:ascii="Times New Roman" w:hAnsi="Times New Roman"/>
                        <w:i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9BD" w:rsidRDefault="005049B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4A4E" w:rsidRDefault="00F34A4E" w:rsidP="001227C3">
      <w:r>
        <w:separator/>
      </w:r>
    </w:p>
  </w:footnote>
  <w:footnote w:type="continuationSeparator" w:id="0">
    <w:p w:rsidR="00F34A4E" w:rsidRDefault="00F34A4E" w:rsidP="001227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9BD" w:rsidRDefault="005049B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338" w:rsidRPr="00957338" w:rsidRDefault="00CC65C9" w:rsidP="00957338">
    <w:pPr>
      <w:pStyle w:val="Encabezado"/>
      <w:spacing w:line="600" w:lineRule="auto"/>
      <w:rPr>
        <w:sz w:val="32"/>
        <w:szCs w:val="32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490E9A91" wp14:editId="504C76EE">
              <wp:simplePos x="0" y="0"/>
              <wp:positionH relativeFrom="column">
                <wp:posOffset>328295</wp:posOffset>
              </wp:positionH>
              <wp:positionV relativeFrom="paragraph">
                <wp:posOffset>382905</wp:posOffset>
              </wp:positionV>
              <wp:extent cx="2800350" cy="342900"/>
              <wp:effectExtent l="0" t="0" r="0" b="12700"/>
              <wp:wrapSquare wrapText="bothSides"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03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65C9" w:rsidRPr="00B060B3" w:rsidRDefault="00CC65C9" w:rsidP="00CC65C9">
                          <w:pPr>
                            <w:rPr>
                              <w:rFonts w:ascii="Metropolis" w:hAnsi="Metropolis"/>
                              <w:sz w:val="17"/>
                              <w:szCs w:val="17"/>
                              <w:lang w:val="es-MX"/>
                            </w:rPr>
                          </w:pPr>
                          <w:r>
                            <w:rPr>
                              <w:rFonts w:ascii="Metropolis" w:hAnsi="Metropolis"/>
                              <w:sz w:val="17"/>
                              <w:szCs w:val="17"/>
                              <w:lang w:val="es-MX"/>
                            </w:rPr>
                            <w:t>Centro Universitario Valle de Chalco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0E9A91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25.85pt;margin-top:30.15pt;width:220.5pt;height:2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" filled="f" stroked="f">
              <v:textbox>
                <w:txbxContent>
                  <w:p w:rsidR="00CC65C9" w:rsidRPr="00B060B3" w:rsidRDefault="00CC65C9" w:rsidP="00CC65C9">
                    <w:pPr>
                      <w:rPr>
                        <w:rFonts w:ascii="Metropolis" w:hAnsi="Metropolis"/>
                        <w:sz w:val="17"/>
                        <w:szCs w:val="17"/>
                        <w:lang w:val="es-MX"/>
                      </w:rPr>
                    </w:pPr>
                    <w:r>
                      <w:rPr>
                        <w:rFonts w:ascii="Metropolis" w:hAnsi="Metropolis"/>
                        <w:sz w:val="17"/>
                        <w:szCs w:val="17"/>
                        <w:lang w:val="es-MX"/>
                      </w:rPr>
                      <w:t>Centro Universitario Valle de Chalco</w:t>
                    </w:r>
                  </w:p>
                </w:txbxContent>
              </v:textbox>
              <w10:wrap type="square"/>
            </v:shape>
          </w:pict>
        </mc:Fallback>
      </mc:AlternateContent>
    </w:r>
    <w:bookmarkStart w:id="0" w:name="_GoBack"/>
    <w:r w:rsidR="005049BD">
      <w:rPr>
        <w:noProof/>
        <w:lang w:eastAsia="es-MX"/>
      </w:rPr>
      <w:drawing>
        <wp:anchor distT="0" distB="0" distL="114300" distR="114300" simplePos="0" relativeHeight="251662848" behindDoc="1" locked="0" layoutInCell="1" allowOverlap="1" wp14:anchorId="059F10AC" wp14:editId="424F4B02">
          <wp:simplePos x="0" y="0"/>
          <wp:positionH relativeFrom="column">
            <wp:posOffset>-881380</wp:posOffset>
          </wp:positionH>
          <wp:positionV relativeFrom="paragraph">
            <wp:posOffset>-369570</wp:posOffset>
          </wp:positionV>
          <wp:extent cx="7720965" cy="9915291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1677" cy="991620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9BD" w:rsidRDefault="005049B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9"/>
    <w:rsid w:val="00023381"/>
    <w:rsid w:val="00034D70"/>
    <w:rsid w:val="0006753A"/>
    <w:rsid w:val="000A3E84"/>
    <w:rsid w:val="00101079"/>
    <w:rsid w:val="001227C3"/>
    <w:rsid w:val="00132032"/>
    <w:rsid w:val="00193494"/>
    <w:rsid w:val="001A386E"/>
    <w:rsid w:val="001B1928"/>
    <w:rsid w:val="001C67C1"/>
    <w:rsid w:val="001F3C27"/>
    <w:rsid w:val="002E52F4"/>
    <w:rsid w:val="003A0FEF"/>
    <w:rsid w:val="003B2A28"/>
    <w:rsid w:val="0043101F"/>
    <w:rsid w:val="004A0428"/>
    <w:rsid w:val="004D5B00"/>
    <w:rsid w:val="005049BD"/>
    <w:rsid w:val="0054321A"/>
    <w:rsid w:val="005525AE"/>
    <w:rsid w:val="0061053E"/>
    <w:rsid w:val="00613BDB"/>
    <w:rsid w:val="006C351D"/>
    <w:rsid w:val="007051E9"/>
    <w:rsid w:val="007537BC"/>
    <w:rsid w:val="0078507E"/>
    <w:rsid w:val="007F07DD"/>
    <w:rsid w:val="008F74F3"/>
    <w:rsid w:val="0091613E"/>
    <w:rsid w:val="00924E91"/>
    <w:rsid w:val="00953528"/>
    <w:rsid w:val="00957338"/>
    <w:rsid w:val="0097274F"/>
    <w:rsid w:val="009E6B2E"/>
    <w:rsid w:val="00A737B0"/>
    <w:rsid w:val="00AF0C80"/>
    <w:rsid w:val="00B16756"/>
    <w:rsid w:val="00B643B4"/>
    <w:rsid w:val="00B71151"/>
    <w:rsid w:val="00BF4313"/>
    <w:rsid w:val="00CC65C9"/>
    <w:rsid w:val="00D06FF5"/>
    <w:rsid w:val="00D223EC"/>
    <w:rsid w:val="00D31774"/>
    <w:rsid w:val="00D66C3B"/>
    <w:rsid w:val="00D908D7"/>
    <w:rsid w:val="00DE0300"/>
    <w:rsid w:val="00EC7724"/>
    <w:rsid w:val="00ED51BD"/>
    <w:rsid w:val="00F06FDD"/>
    <w:rsid w:val="00F34A4E"/>
    <w:rsid w:val="00F36CF8"/>
    <w:rsid w:val="00F75A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F8D67CEA-38E2-49F2-8782-D362AFC0D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53E"/>
    <w:rPr>
      <w:rFonts w:ascii="Times" w:eastAsia="Times" w:hAnsi="Times"/>
      <w:sz w:val="24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193494"/>
    <w:pPr>
      <w:keepNext/>
      <w:outlineLvl w:val="0"/>
    </w:pPr>
    <w:rPr>
      <w:rFonts w:ascii="Century Gothic" w:hAnsi="Century Gothic"/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227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27C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227C3"/>
    <w:pPr>
      <w:tabs>
        <w:tab w:val="center" w:pos="4419"/>
        <w:tab w:val="right" w:pos="8838"/>
      </w:tabs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1227C3"/>
  </w:style>
  <w:style w:type="paragraph" w:styleId="Piedepgina">
    <w:name w:val="footer"/>
    <w:basedOn w:val="Normal"/>
    <w:link w:val="PiedepginaCar"/>
    <w:uiPriority w:val="99"/>
    <w:unhideWhenUsed/>
    <w:rsid w:val="001227C3"/>
    <w:pPr>
      <w:tabs>
        <w:tab w:val="center" w:pos="4419"/>
        <w:tab w:val="right" w:pos="8838"/>
      </w:tabs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227C3"/>
  </w:style>
  <w:style w:type="paragraph" w:styleId="Sinespaciado">
    <w:name w:val="No Spacing"/>
    <w:uiPriority w:val="1"/>
    <w:qFormat/>
    <w:rsid w:val="00957338"/>
    <w:rPr>
      <w:sz w:val="22"/>
      <w:szCs w:val="22"/>
      <w:lang w:val="es-ES" w:eastAsia="en-US"/>
    </w:rPr>
  </w:style>
  <w:style w:type="table" w:styleId="Tablaconcuadrcula">
    <w:name w:val="Table Grid"/>
    <w:basedOn w:val="Tablanormal"/>
    <w:uiPriority w:val="59"/>
    <w:rsid w:val="00B167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E6B2E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71151"/>
    <w:rPr>
      <w:color w:val="800080" w:themeColor="followedHyperlink"/>
      <w:u w:val="single"/>
    </w:rPr>
  </w:style>
  <w:style w:type="paragraph" w:styleId="Puesto">
    <w:name w:val="Title"/>
    <w:basedOn w:val="Normal"/>
    <w:link w:val="PuestoCar"/>
    <w:qFormat/>
    <w:rsid w:val="004D5B00"/>
    <w:pPr>
      <w:jc w:val="center"/>
    </w:pPr>
    <w:rPr>
      <w:rFonts w:ascii="Times New Roman" w:eastAsia="Times New Roman" w:hAnsi="Times New Roman"/>
      <w:b/>
      <w:sz w:val="28"/>
      <w:lang w:val="es-MX"/>
    </w:rPr>
  </w:style>
  <w:style w:type="character" w:customStyle="1" w:styleId="PuestoCar">
    <w:name w:val="Puesto Car"/>
    <w:basedOn w:val="Fuentedeprrafopredeter"/>
    <w:link w:val="Puesto"/>
    <w:rsid w:val="004D5B00"/>
    <w:rPr>
      <w:rFonts w:ascii="Times New Roman" w:eastAsia="Times New Roman" w:hAnsi="Times New Roman"/>
      <w:b/>
      <w:sz w:val="28"/>
      <w:lang w:eastAsia="es-ES"/>
    </w:rPr>
  </w:style>
  <w:style w:type="character" w:customStyle="1" w:styleId="Ttulo1Car">
    <w:name w:val="Título 1 Car"/>
    <w:basedOn w:val="Fuentedeprrafopredeter"/>
    <w:link w:val="Ttulo1"/>
    <w:rsid w:val="00193494"/>
    <w:rPr>
      <w:rFonts w:ascii="Century Gothic" w:eastAsia="Times" w:hAnsi="Century Gothic"/>
      <w:b/>
      <w:lang w:val="es-ES_tradnl" w:eastAsia="es-ES"/>
    </w:rPr>
  </w:style>
  <w:style w:type="paragraph" w:styleId="Textoindependiente">
    <w:name w:val="Body Text"/>
    <w:basedOn w:val="Normal"/>
    <w:link w:val="TextoindependienteCar"/>
    <w:rsid w:val="00193494"/>
    <w:pPr>
      <w:spacing w:line="360" w:lineRule="auto"/>
      <w:jc w:val="both"/>
    </w:pPr>
    <w:rPr>
      <w:rFonts w:ascii="Arial" w:eastAsia="Times New Roman" w:hAnsi="Arial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193494"/>
    <w:rPr>
      <w:rFonts w:ascii="Arial" w:eastAsia="Times New Roman" w:hAnsi="Arial"/>
      <w:sz w:val="24"/>
      <w:lang w:val="es-ES" w:eastAsia="es-ES"/>
    </w:rPr>
  </w:style>
  <w:style w:type="paragraph" w:styleId="Sangradetextonormal">
    <w:name w:val="Body Text Indent"/>
    <w:basedOn w:val="Normal"/>
    <w:link w:val="SangradetextonormalCar"/>
    <w:rsid w:val="00193494"/>
    <w:pPr>
      <w:ind w:left="2552" w:hanging="1276"/>
    </w:pPr>
    <w:rPr>
      <w:rFonts w:ascii="Century Gothic" w:hAnsi="Century Gothic"/>
      <w:b/>
      <w:sz w:val="20"/>
    </w:rPr>
  </w:style>
  <w:style w:type="character" w:customStyle="1" w:styleId="SangradetextonormalCar">
    <w:name w:val="Sangría de texto normal Car"/>
    <w:basedOn w:val="Fuentedeprrafopredeter"/>
    <w:link w:val="Sangradetextonormal"/>
    <w:rsid w:val="00193494"/>
    <w:rPr>
      <w:rFonts w:ascii="Century Gothic" w:eastAsia="Times" w:hAnsi="Century Gothic"/>
      <w:b/>
      <w:lang w:val="es-ES_tradnl" w:eastAsia="es-ES"/>
    </w:rPr>
  </w:style>
  <w:style w:type="paragraph" w:customStyle="1" w:styleId="Default">
    <w:name w:val="Default"/>
    <w:rsid w:val="001F3C2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A737B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cuments\Plantillas%20personalizadas%20de%20Office\carta_de_cesin_de_derechos_de_auto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6A41DDEF5C740458DFB7C25C2335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EE69E7-DB55-4680-872D-C03CBA6352FF}"/>
      </w:docPartPr>
      <w:docPartBody>
        <w:p w:rsidR="00971CC8" w:rsidRDefault="00971CC8">
          <w:pPr>
            <w:pStyle w:val="A6A41DDEF5C740458DFB7C25C2335F7C"/>
          </w:pPr>
          <w:r w:rsidRPr="00C5412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987E3A130FE4AB9BDB2BBDB9C3DC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CCC7E9-BA0E-43E1-9318-A958B67D0E97}"/>
      </w:docPartPr>
      <w:docPartBody>
        <w:p w:rsidR="00971CC8" w:rsidRDefault="00971CC8">
          <w:pPr>
            <w:pStyle w:val="4987E3A130FE4AB9BDB2BBDB9C3DC5F1"/>
          </w:pPr>
          <w:r w:rsidRPr="00C54126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ropolis">
    <w:altName w:val="Times New Roman"/>
    <w:panose1 w:val="00000000000000000000"/>
    <w:charset w:val="00"/>
    <w:family w:val="roman"/>
    <w:notTrueType/>
    <w:pitch w:val="default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CC8"/>
    <w:rsid w:val="006704A8"/>
    <w:rsid w:val="00971CC8"/>
    <w:rsid w:val="00CA5A4C"/>
    <w:rsid w:val="00E8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A5A4C"/>
    <w:rPr>
      <w:color w:val="808080"/>
    </w:rPr>
  </w:style>
  <w:style w:type="paragraph" w:customStyle="1" w:styleId="A6A41DDEF5C740458DFB7C25C2335F7C">
    <w:name w:val="A6A41DDEF5C740458DFB7C25C2335F7C"/>
  </w:style>
  <w:style w:type="paragraph" w:customStyle="1" w:styleId="4987E3A130FE4AB9BDB2BBDB9C3DC5F1">
    <w:name w:val="4987E3A130FE4AB9BDB2BBDB9C3DC5F1"/>
  </w:style>
  <w:style w:type="paragraph" w:customStyle="1" w:styleId="18BE605B4EC148E78DAE4670C27A2AC1">
    <w:name w:val="18BE605B4EC148E78DAE4670C27A2AC1"/>
    <w:rsid w:val="00CA5A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59F9C-700C-4CFB-9EEA-A991A87E0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carta_de_cesin_de_derechos_de_autor</Template>
  <TotalTime>0</TotalTime>
  <Pages>1</Pages>
  <Words>265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1720</CharactersWithSpaces>
  <SharedDoc>false</SharedDoc>
  <HLinks>
    <vt:vector size="6" baseType="variant">
      <vt:variant>
        <vt:i4>5701744</vt:i4>
      </vt:variant>
      <vt:variant>
        <vt:i4>0</vt:i4>
      </vt:variant>
      <vt:variant>
        <vt:i4>0</vt:i4>
      </vt:variant>
      <vt:variant>
        <vt:i4>5</vt:i4>
      </vt:variant>
      <vt:variant>
        <vt:lpwstr>mailto:mmartinezr@uaemex.mx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Irma Carreño</dc:creator>
  <cp:lastModifiedBy>Irma Carreño</cp:lastModifiedBy>
  <cp:revision>2</cp:revision>
  <cp:lastPrinted>2013-05-29T17:12:00Z</cp:lastPrinted>
  <dcterms:created xsi:type="dcterms:W3CDTF">2017-10-13T00:50:00Z</dcterms:created>
  <dcterms:modified xsi:type="dcterms:W3CDTF">2017-10-13T00:50:00Z</dcterms:modified>
</cp:coreProperties>
</file>