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D3B" w:rsidRDefault="003B393F" w:rsidP="00695AFE">
      <w:pPr>
        <w:jc w:val="both"/>
        <w:rPr>
          <w:rFonts w:ascii="Arial" w:hAnsi="Arial"/>
        </w:rPr>
      </w:pPr>
      <w:r w:rsidRPr="003B393F">
        <w:rPr>
          <w:rFonts w:ascii="Arial" w:hAnsi="Arial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8C6029D" wp14:editId="7F5F097D">
                <wp:simplePos x="0" y="0"/>
                <wp:positionH relativeFrom="column">
                  <wp:posOffset>-46990</wp:posOffset>
                </wp:positionH>
                <wp:positionV relativeFrom="paragraph">
                  <wp:posOffset>-259715</wp:posOffset>
                </wp:positionV>
                <wp:extent cx="6664325" cy="1209040"/>
                <wp:effectExtent l="0" t="0" r="3175" b="0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4325" cy="1209040"/>
                          <a:chOff x="0" y="0"/>
                          <a:chExt cx="6664325" cy="1209040"/>
                        </a:xfrm>
                      </wpg:grpSpPr>
                      <pic:pic xmlns:pic="http://schemas.openxmlformats.org/drawingml/2006/picture">
                        <pic:nvPicPr>
                          <pic:cNvPr id="18" name="Imagen 1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335" cy="1183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n 19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95950" y="0"/>
                            <a:ext cx="968375" cy="1209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4500FA" id="Grupo 5" o:spid="_x0000_s1026" style="position:absolute;margin-left:-3.7pt;margin-top:-20.45pt;width:524.75pt;height:95.2pt;z-index:251698176" coordsize="66643,1209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SAAAAAAAAAAAACnZlY3RvckRhdGFib29sAQAAAABQ&#10;Z1BzZW51bQAAAABQZ1BzAAAAAFBnUEMAAAAATGVmdFVudEYjUmx0AAAAAAAAAAAAAAAAVG9wIFVu&#10;dEYjUmx0AAAAAAAAAAAAAAAAU2NsIFVudEYjUHJjQFkAAAAAAAA4QklNA+0AAAAAABAASAAAAAEA&#10;AgBIAAAAAQAC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M7AAAABgAAAAAAAAAAAAAA+wAAAMkAAAAD&#10;AGMAdQB4AAAAAQAAAAAAAAAAAAAAAAAAAAAAAAABAAAAAAAAAAAAAADJAAAA+wAAAAAAAAAAAAAA&#10;AAAAAAABAAAAAAAAAAAAAAAAAAAAAAAAABAAAAABAAAAAAAAbnVsbAAAAAIAAAAGYm91bmRzT2Jq&#10;YwAAAAEAAAAAAABSY3QxAAAABAAAAABUb3AgbG9uZwAAAAAAAAAATGVmdGxvbmcAAAAAAAAAAEJ0&#10;b21sb25nAAAA+wAAAABSZ2h0bG9uZwAAAMk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PsAAAAAUmdodGxvbmcAAADJ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8" o:spid="_x0000_s1027" type="#_x0000_t75" style="position:absolute;width:52203;height:11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c+bvFAAAA2wAAAA8AAABkcnMvZG93bnJldi54bWxEj0FPwzAMhe9I/IfISNxYCoep6pZN0yQ0&#10;JA4b236AaUxTrXFKk7WBX48PSLvZes/vfV6us+/USENsAxt4nhWgiOtgW24MnE+vTyWomJAtdoHJ&#10;wA9FWK/u75ZY2TDxB43H1CgJ4VihAZdSX2kda0ce4yz0xKJ9hcFjknVotB1wknDf6ZeimGuPLUuD&#10;w562jurL8eoN7Pbj4X06f35f+1iW7veSd4cpG/P4kDcLUIlyupn/r9+s4Aus/CID6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HPm7xQAAANsAAAAPAAAAAAAAAAAAAAAA&#10;AJ8CAABkcnMvZG93bnJldi54bWxQSwUGAAAAAAQABAD3AAAAkQMAAAAA&#10;">
                  <v:imagedata r:id="rId7" o:title=""/>
                  <v:path arrowok="t"/>
                </v:shape>
                <v:shape id="Imagen 19" o:spid="_x0000_s1028" type="#_x0000_t75" style="position:absolute;left:56959;width:9684;height:12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ekc3AAAAA2wAAAA8AAABkcnMvZG93bnJldi54bWxET82KwjAQvgv7DmEW9qapexCtRhFBWA+7&#10;4M8DjM3YpG0mpYla334jCN7m4/udxap3jbhRF6xnBeNRBoK48NpyqeB03A6nIEJE1th4JgUPCrBa&#10;fgwWmGt/5z3dDrEUKYRDjgpMjG0uZSgMOQwj3xIn7uI7hzHBrpS6w3sKd438zrKJdGg5NRhsaWOo&#10;qA9Xp8D/7bb9ZF+Prfxtq5OtHmdtrFJfn/16DiJSH9/il/tHp/kzeP6SDpD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96RzcAAAADbAAAADwAAAAAAAAAAAAAAAACfAgAA&#10;ZHJzL2Rvd25yZXYueG1sUEsFBgAAAAAEAAQA9wAAAIwDAAAAAA==&#10;">
                  <v:imagedata r:id="rId8" o:title=""/>
                  <v:path arrowok="t"/>
                </v:shape>
              </v:group>
            </w:pict>
          </mc:Fallback>
        </mc:AlternateContent>
      </w:r>
    </w:p>
    <w:p w:rsidR="003B393F" w:rsidRDefault="003B393F" w:rsidP="00695AFE">
      <w:pPr>
        <w:jc w:val="both"/>
        <w:rPr>
          <w:rFonts w:ascii="Arial" w:hAnsi="Arial"/>
        </w:rPr>
      </w:pPr>
    </w:p>
    <w:p w:rsidR="003B393F" w:rsidRDefault="003B393F" w:rsidP="00695AFE">
      <w:pPr>
        <w:jc w:val="both"/>
        <w:rPr>
          <w:rFonts w:ascii="Arial" w:hAnsi="Arial"/>
        </w:rPr>
      </w:pPr>
    </w:p>
    <w:p w:rsidR="003B393F" w:rsidRDefault="003B393F" w:rsidP="00695AFE">
      <w:pPr>
        <w:jc w:val="both"/>
        <w:rPr>
          <w:rFonts w:ascii="Arial" w:hAnsi="Arial"/>
        </w:rPr>
      </w:pPr>
    </w:p>
    <w:p w:rsidR="003B393F" w:rsidRDefault="009B7724" w:rsidP="00695AFE">
      <w:pPr>
        <w:jc w:val="both"/>
        <w:rPr>
          <w:rFonts w:ascii="Arial" w:hAnsi="Arial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72E3167" wp14:editId="022A0FE4">
                <wp:simplePos x="0" y="0"/>
                <wp:positionH relativeFrom="column">
                  <wp:posOffset>1532890</wp:posOffset>
                </wp:positionH>
                <wp:positionV relativeFrom="paragraph">
                  <wp:posOffset>57785</wp:posOffset>
                </wp:positionV>
                <wp:extent cx="3018155" cy="354330"/>
                <wp:effectExtent l="0" t="0" r="0" b="762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8155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7724" w:rsidRPr="00296964" w:rsidRDefault="009B7724" w:rsidP="009B7724">
                            <w:pPr>
                              <w:rPr>
                                <w:rFonts w:ascii="Arial" w:hAnsi="Arial" w:cs="Arial"/>
                                <w:b/>
                                <w:color w:val="0066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6600"/>
                                <w:sz w:val="36"/>
                                <w:szCs w:val="36"/>
                              </w:rPr>
                              <w:t>C.U. VALLE DE CHALCO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72E316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20.7pt;margin-top:4.55pt;width:237.65pt;height:27.9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" filled="f" stroked="f">
                <v:textbox style="mso-fit-shape-to-text:t">
                  <w:txbxContent>
                    <w:p w:rsidR="009B7724" w:rsidRPr="00296964" w:rsidRDefault="009B7724" w:rsidP="009B7724">
                      <w:pPr>
                        <w:rPr>
                          <w:rFonts w:ascii="Arial" w:hAnsi="Arial" w:cs="Arial"/>
                          <w:b/>
                          <w:color w:val="00660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6600"/>
                          <w:sz w:val="36"/>
                          <w:szCs w:val="36"/>
                        </w:rPr>
                        <w:t>C.U. VALLE DE CHALCO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B393F" w:rsidRDefault="003B393F" w:rsidP="00695AFE">
      <w:pPr>
        <w:jc w:val="both"/>
        <w:rPr>
          <w:rFonts w:ascii="Arial" w:hAnsi="Arial"/>
        </w:rPr>
      </w:pPr>
    </w:p>
    <w:p w:rsidR="003B393F" w:rsidRDefault="003B393F" w:rsidP="00695AFE">
      <w:pPr>
        <w:jc w:val="both"/>
        <w:rPr>
          <w:rFonts w:ascii="Arial" w:hAnsi="Arial"/>
        </w:rPr>
      </w:pPr>
    </w:p>
    <w:p w:rsidR="009B7724" w:rsidRDefault="009B7724" w:rsidP="00695AFE">
      <w:pPr>
        <w:jc w:val="both"/>
        <w:rPr>
          <w:rFonts w:ascii="Arial" w:hAnsi="Arial"/>
        </w:rPr>
      </w:pPr>
    </w:p>
    <w:p w:rsidR="009B7724" w:rsidRDefault="009B7724" w:rsidP="00695AFE">
      <w:pPr>
        <w:jc w:val="both"/>
        <w:rPr>
          <w:rFonts w:ascii="Arial" w:hAnsi="Arial"/>
        </w:rPr>
      </w:pPr>
    </w:p>
    <w:p w:rsidR="00E62E60" w:rsidRDefault="003B393F" w:rsidP="00695AFE">
      <w:pPr>
        <w:jc w:val="both"/>
        <w:rPr>
          <w:rFonts w:ascii="Arial" w:hAnsi="Arial"/>
        </w:rPr>
      </w:pPr>
      <w:r w:rsidRPr="003B393F">
        <w:rPr>
          <w:rFonts w:ascii="Arial" w:hAnsi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F5BE4C8" wp14:editId="3364CE5C">
                <wp:simplePos x="0" y="0"/>
                <wp:positionH relativeFrom="column">
                  <wp:posOffset>-43815</wp:posOffset>
                </wp:positionH>
                <wp:positionV relativeFrom="paragraph">
                  <wp:posOffset>56515</wp:posOffset>
                </wp:positionV>
                <wp:extent cx="635" cy="5974715"/>
                <wp:effectExtent l="22860" t="19050" r="24130" b="26035"/>
                <wp:wrapNone/>
                <wp:docPr id="2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97471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66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E15D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3.45pt;margin-top:4.45pt;width:.05pt;height:470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" strokecolor="#060" strokeweight="3pt">
                <v:shadow color="#7f7f7f [1601]" opacity=".5" offset="1pt"/>
              </v:shape>
            </w:pict>
          </mc:Fallback>
        </mc:AlternateContent>
      </w:r>
      <w:r w:rsidR="00947740" w:rsidRPr="00947740">
        <w:rPr>
          <w:rFonts w:ascii="Arial" w:hAnsi="Arial"/>
          <w:noProof/>
          <w:lang w:val="es-MX" w:eastAsia="es-MX"/>
        </w:rPr>
        <w:drawing>
          <wp:anchor distT="0" distB="0" distL="114300" distR="114300" simplePos="0" relativeHeight="251663360" behindDoc="0" locked="0" layoutInCell="1" allowOverlap="1" wp14:anchorId="018D8B9F" wp14:editId="2E321034">
            <wp:simplePos x="0" y="0"/>
            <wp:positionH relativeFrom="column">
              <wp:posOffset>7697116</wp:posOffset>
            </wp:positionH>
            <wp:positionV relativeFrom="paragraph">
              <wp:posOffset>-636506</wp:posOffset>
            </wp:positionV>
            <wp:extent cx="1033573" cy="1297172"/>
            <wp:effectExtent l="1905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5949" t="3262" r="7925" b="90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573" cy="129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7740" w:rsidRPr="00947740">
        <w:rPr>
          <w:i/>
          <w:noProof/>
          <w:lang w:val="es-MX" w:eastAsia="es-MX"/>
        </w:rPr>
        <w:drawing>
          <wp:anchor distT="0" distB="0" distL="114300" distR="114300" simplePos="0" relativeHeight="251661312" behindDoc="0" locked="0" layoutInCell="1" allowOverlap="1" wp14:anchorId="51A472A2" wp14:editId="2CCE8ABB">
            <wp:simplePos x="0" y="0"/>
            <wp:positionH relativeFrom="column">
              <wp:posOffset>7544716</wp:posOffset>
            </wp:positionH>
            <wp:positionV relativeFrom="paragraph">
              <wp:posOffset>-1314686</wp:posOffset>
            </wp:positionV>
            <wp:extent cx="1033573" cy="1297172"/>
            <wp:effectExtent l="19050" t="0" r="0" b="0"/>
            <wp:wrapNone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5949" t="3262" r="7925" b="90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573" cy="129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7740" w:rsidRPr="00947740">
        <w:rPr>
          <w:rFonts w:ascii="Arial" w:hAnsi="Arial"/>
          <w:noProof/>
          <w:lang w:val="es-MX" w:eastAsia="es-MX"/>
        </w:rPr>
        <w:drawing>
          <wp:anchor distT="0" distB="0" distL="114300" distR="114300" simplePos="0" relativeHeight="251687936" behindDoc="0" locked="0" layoutInCell="1" allowOverlap="1" wp14:anchorId="0AACE9E0" wp14:editId="2694E3DC">
            <wp:simplePos x="0" y="0"/>
            <wp:positionH relativeFrom="column">
              <wp:posOffset>9221116</wp:posOffset>
            </wp:positionH>
            <wp:positionV relativeFrom="paragraph">
              <wp:posOffset>113429</wp:posOffset>
            </wp:positionV>
            <wp:extent cx="1033573" cy="1297172"/>
            <wp:effectExtent l="19050" t="0" r="0" b="0"/>
            <wp:wrapNone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5949" t="3262" r="7925" b="90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573" cy="129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7740" w:rsidRPr="00947740">
        <w:rPr>
          <w:rFonts w:ascii="Arial" w:hAnsi="Arial"/>
          <w:noProof/>
          <w:lang w:val="es-MX" w:eastAsia="es-MX"/>
        </w:rPr>
        <w:drawing>
          <wp:anchor distT="0" distB="0" distL="114300" distR="114300" simplePos="0" relativeHeight="251685888" behindDoc="0" locked="0" layoutInCell="1" allowOverlap="1" wp14:anchorId="38F62C37" wp14:editId="570B03C9">
            <wp:simplePos x="0" y="0"/>
            <wp:positionH relativeFrom="column">
              <wp:posOffset>9068716</wp:posOffset>
            </wp:positionH>
            <wp:positionV relativeFrom="paragraph">
              <wp:posOffset>-38971</wp:posOffset>
            </wp:positionV>
            <wp:extent cx="1033573" cy="1297172"/>
            <wp:effectExtent l="19050" t="0" r="0" b="0"/>
            <wp:wrapNone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5949" t="3262" r="7925" b="90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573" cy="129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7740" w:rsidRPr="00947740">
        <w:rPr>
          <w:rFonts w:ascii="Arial" w:hAnsi="Arial"/>
          <w:noProof/>
          <w:lang w:val="es-MX" w:eastAsia="es-MX"/>
        </w:rPr>
        <w:drawing>
          <wp:anchor distT="0" distB="0" distL="114300" distR="114300" simplePos="0" relativeHeight="251683840" behindDoc="0" locked="0" layoutInCell="1" allowOverlap="1" wp14:anchorId="5C9D0CA3" wp14:editId="0FFAA228">
            <wp:simplePos x="0" y="0"/>
            <wp:positionH relativeFrom="column">
              <wp:posOffset>8916316</wp:posOffset>
            </wp:positionH>
            <wp:positionV relativeFrom="paragraph">
              <wp:posOffset>-191371</wp:posOffset>
            </wp:positionV>
            <wp:extent cx="1033573" cy="1297172"/>
            <wp:effectExtent l="19050" t="0" r="0" b="0"/>
            <wp:wrapNone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5949" t="3262" r="7925" b="90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573" cy="129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7740" w:rsidRPr="00947740">
        <w:rPr>
          <w:rFonts w:ascii="Arial" w:hAnsi="Arial"/>
          <w:noProof/>
          <w:lang w:val="es-MX" w:eastAsia="es-MX"/>
        </w:rPr>
        <w:drawing>
          <wp:anchor distT="0" distB="0" distL="114300" distR="114300" simplePos="0" relativeHeight="251681792" behindDoc="0" locked="0" layoutInCell="1" allowOverlap="1" wp14:anchorId="1D2BA350" wp14:editId="2E24F22E">
            <wp:simplePos x="0" y="0"/>
            <wp:positionH relativeFrom="column">
              <wp:posOffset>8763916</wp:posOffset>
            </wp:positionH>
            <wp:positionV relativeFrom="paragraph">
              <wp:posOffset>-343771</wp:posOffset>
            </wp:positionV>
            <wp:extent cx="1033573" cy="1297172"/>
            <wp:effectExtent l="19050" t="0" r="0" b="0"/>
            <wp:wrapNone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5949" t="3262" r="7925" b="90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573" cy="129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7740" w:rsidRPr="00947740">
        <w:rPr>
          <w:rFonts w:ascii="Arial" w:hAnsi="Arial"/>
          <w:noProof/>
          <w:lang w:val="es-MX" w:eastAsia="es-MX"/>
        </w:rPr>
        <w:drawing>
          <wp:anchor distT="0" distB="0" distL="114300" distR="114300" simplePos="0" relativeHeight="251679744" behindDoc="0" locked="0" layoutInCell="1" allowOverlap="1" wp14:anchorId="5A6B9870" wp14:editId="6CC3F6B2">
            <wp:simplePos x="0" y="0"/>
            <wp:positionH relativeFrom="column">
              <wp:posOffset>8611516</wp:posOffset>
            </wp:positionH>
            <wp:positionV relativeFrom="paragraph">
              <wp:posOffset>-496171</wp:posOffset>
            </wp:positionV>
            <wp:extent cx="1033573" cy="1297172"/>
            <wp:effectExtent l="19050" t="0" r="0" b="0"/>
            <wp:wrapNone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5949" t="3262" r="7925" b="90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573" cy="129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7740" w:rsidRPr="00947740">
        <w:rPr>
          <w:rFonts w:ascii="Arial" w:hAnsi="Arial"/>
          <w:noProof/>
          <w:lang w:val="es-MX" w:eastAsia="es-MX"/>
        </w:rPr>
        <w:drawing>
          <wp:anchor distT="0" distB="0" distL="114300" distR="114300" simplePos="0" relativeHeight="251665408" behindDoc="0" locked="0" layoutInCell="1" allowOverlap="1" wp14:anchorId="34DC0E17" wp14:editId="791552E8">
            <wp:simplePos x="0" y="0"/>
            <wp:positionH relativeFrom="column">
              <wp:posOffset>7849516</wp:posOffset>
            </wp:positionH>
            <wp:positionV relativeFrom="paragraph">
              <wp:posOffset>-2163681</wp:posOffset>
            </wp:positionV>
            <wp:extent cx="1033573" cy="1297172"/>
            <wp:effectExtent l="19050" t="0" r="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5949" t="3262" r="7925" b="90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573" cy="129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5AFE" w:rsidRPr="00DA094A" w:rsidRDefault="009B7724" w:rsidP="008D3FB8">
      <w:pPr>
        <w:jc w:val="center"/>
        <w:rPr>
          <w:rFonts w:ascii="Arial" w:hAnsi="Arial"/>
          <w:b/>
          <w:sz w:val="40"/>
          <w:szCs w:val="40"/>
        </w:rPr>
      </w:pPr>
      <w:sdt>
        <w:sdtPr>
          <w:rPr>
            <w:rFonts w:ascii="Arial" w:hAnsi="Arial"/>
            <w:sz w:val="28"/>
            <w:szCs w:val="28"/>
          </w:rPr>
          <w:alias w:val="Escribe el título en Mayusculas"/>
          <w:tag w:val="Escribe el título "/>
          <w:id w:val="-1754817255"/>
          <w:placeholder>
            <w:docPart w:val="ACFBC1BC6DE549759CBA8D703900ABFB"/>
          </w:placeholder>
          <w15:color w:val="000000"/>
        </w:sdtPr>
        <w:sdtEndPr>
          <w:rPr>
            <w:b/>
            <w:sz w:val="40"/>
            <w:szCs w:val="40"/>
          </w:rPr>
        </w:sdtEndPr>
        <w:sdtContent>
          <w:r w:rsidR="004E681C">
            <w:rPr>
              <w:rFonts w:ascii="Arial" w:hAnsi="Arial"/>
              <w:b/>
              <w:sz w:val="40"/>
              <w:szCs w:val="40"/>
            </w:rPr>
            <w:t>Escribe aquí el título</w:t>
          </w:r>
        </w:sdtContent>
      </w:sdt>
    </w:p>
    <w:p w:rsidR="00E62E60" w:rsidRPr="00B6098E" w:rsidRDefault="00695AFE" w:rsidP="00695AFE">
      <w:pPr>
        <w:rPr>
          <w:rFonts w:ascii="Arial" w:hAnsi="Arial"/>
          <w:sz w:val="32"/>
          <w:szCs w:val="32"/>
        </w:rPr>
      </w:pPr>
      <w:r>
        <w:rPr>
          <w:rFonts w:ascii="Arial" w:hAnsi="Arial"/>
          <w:sz w:val="28"/>
          <w:szCs w:val="28"/>
        </w:rPr>
        <w:t xml:space="preserve">                              </w:t>
      </w:r>
      <w:r w:rsidR="00B41D3B">
        <w:rPr>
          <w:rFonts w:ascii="Arial" w:hAnsi="Arial"/>
          <w:sz w:val="28"/>
          <w:szCs w:val="28"/>
        </w:rPr>
        <w:t xml:space="preserve">                               </w:t>
      </w:r>
      <w:r>
        <w:rPr>
          <w:rFonts w:ascii="Arial" w:hAnsi="Arial"/>
          <w:sz w:val="28"/>
          <w:szCs w:val="28"/>
        </w:rPr>
        <w:t xml:space="preserve"> </w:t>
      </w:r>
    </w:p>
    <w:p w:rsidR="00E62E60" w:rsidRDefault="00E62E60" w:rsidP="00A06EE7">
      <w:pPr>
        <w:ind w:left="2127"/>
        <w:jc w:val="center"/>
        <w:rPr>
          <w:rFonts w:ascii="Arial" w:hAnsi="Arial"/>
        </w:rPr>
      </w:pPr>
    </w:p>
    <w:p w:rsidR="00905EF3" w:rsidRDefault="00947740" w:rsidP="009B7724">
      <w:pPr>
        <w:ind w:left="2127"/>
        <w:rPr>
          <w:rFonts w:ascii="Arial" w:hAnsi="Arial"/>
        </w:rPr>
      </w:pPr>
      <w:r w:rsidRPr="00947740">
        <w:rPr>
          <w:rFonts w:ascii="Arial" w:hAnsi="Arial"/>
          <w:noProof/>
          <w:lang w:val="es-MX" w:eastAsia="es-MX"/>
        </w:rPr>
        <w:drawing>
          <wp:anchor distT="0" distB="0" distL="114300" distR="114300" simplePos="0" relativeHeight="251658240" behindDoc="0" locked="0" layoutInCell="1" allowOverlap="1" wp14:anchorId="6B755C54" wp14:editId="1063F4DC">
            <wp:simplePos x="0" y="0"/>
            <wp:positionH relativeFrom="column">
              <wp:posOffset>7544716</wp:posOffset>
            </wp:positionH>
            <wp:positionV relativeFrom="paragraph">
              <wp:posOffset>-2351641</wp:posOffset>
            </wp:positionV>
            <wp:extent cx="1033573" cy="1297172"/>
            <wp:effectExtent l="19050" t="0" r="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5949" t="3262" r="7925" b="90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573" cy="129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47740">
        <w:rPr>
          <w:rFonts w:ascii="Arial" w:hAnsi="Arial"/>
          <w:noProof/>
          <w:lang w:val="es-MX" w:eastAsia="es-MX"/>
        </w:rPr>
        <w:drawing>
          <wp:anchor distT="0" distB="0" distL="114300" distR="114300" simplePos="0" relativeHeight="251677696" behindDoc="0" locked="0" layoutInCell="1" allowOverlap="1" wp14:anchorId="65B55697" wp14:editId="78C7C14F">
            <wp:simplePos x="0" y="0"/>
            <wp:positionH relativeFrom="column">
              <wp:posOffset>8459116</wp:posOffset>
            </wp:positionH>
            <wp:positionV relativeFrom="paragraph">
              <wp:posOffset>-1583291</wp:posOffset>
            </wp:positionV>
            <wp:extent cx="1033573" cy="1297172"/>
            <wp:effectExtent l="19050" t="0" r="0" b="0"/>
            <wp:wrapNone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5949" t="3262" r="7925" b="90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573" cy="129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47740">
        <w:rPr>
          <w:rFonts w:ascii="Arial" w:hAnsi="Arial"/>
          <w:noProof/>
          <w:lang w:val="es-MX" w:eastAsia="es-MX"/>
        </w:rPr>
        <w:drawing>
          <wp:anchor distT="0" distB="0" distL="114300" distR="114300" simplePos="0" relativeHeight="251675648" behindDoc="0" locked="0" layoutInCell="1" allowOverlap="1" wp14:anchorId="224FE777" wp14:editId="6E6F8C21">
            <wp:simplePos x="0" y="0"/>
            <wp:positionH relativeFrom="column">
              <wp:posOffset>8306716</wp:posOffset>
            </wp:positionH>
            <wp:positionV relativeFrom="paragraph">
              <wp:posOffset>-1735691</wp:posOffset>
            </wp:positionV>
            <wp:extent cx="1033573" cy="1297172"/>
            <wp:effectExtent l="19050" t="0" r="0" b="0"/>
            <wp:wrapNone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5949" t="3262" r="7925" b="90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573" cy="129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47740">
        <w:rPr>
          <w:rFonts w:ascii="Arial" w:hAnsi="Arial"/>
          <w:noProof/>
          <w:lang w:val="es-MX" w:eastAsia="es-MX"/>
        </w:rPr>
        <w:drawing>
          <wp:anchor distT="0" distB="0" distL="114300" distR="114300" simplePos="0" relativeHeight="251673600" behindDoc="0" locked="0" layoutInCell="1" allowOverlap="1" wp14:anchorId="485FCE44" wp14:editId="1E78DF58">
            <wp:simplePos x="0" y="0"/>
            <wp:positionH relativeFrom="column">
              <wp:posOffset>8154316</wp:posOffset>
            </wp:positionH>
            <wp:positionV relativeFrom="paragraph">
              <wp:posOffset>-1888091</wp:posOffset>
            </wp:positionV>
            <wp:extent cx="1033573" cy="1297172"/>
            <wp:effectExtent l="19050" t="0" r="0" b="0"/>
            <wp:wrapNone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5949" t="3262" r="7925" b="90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573" cy="129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47740">
        <w:rPr>
          <w:rFonts w:ascii="Arial" w:hAnsi="Arial"/>
          <w:noProof/>
          <w:lang w:val="es-MX" w:eastAsia="es-MX"/>
        </w:rPr>
        <w:drawing>
          <wp:anchor distT="0" distB="0" distL="114300" distR="114300" simplePos="0" relativeHeight="251671552" behindDoc="0" locked="0" layoutInCell="1" allowOverlap="1" wp14:anchorId="1E1D083D" wp14:editId="5AD1DAC2">
            <wp:simplePos x="0" y="0"/>
            <wp:positionH relativeFrom="column">
              <wp:posOffset>8001916</wp:posOffset>
            </wp:positionH>
            <wp:positionV relativeFrom="paragraph">
              <wp:posOffset>-2040491</wp:posOffset>
            </wp:positionV>
            <wp:extent cx="1033573" cy="1297172"/>
            <wp:effectExtent l="19050" t="0" r="0" b="0"/>
            <wp:wrapNone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5949" t="3262" r="7925" b="90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573" cy="129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47740">
        <w:rPr>
          <w:rFonts w:ascii="Arial" w:hAnsi="Arial"/>
          <w:noProof/>
          <w:lang w:val="es-MX" w:eastAsia="es-MX"/>
        </w:rPr>
        <w:drawing>
          <wp:anchor distT="0" distB="0" distL="114300" distR="114300" simplePos="0" relativeHeight="251669504" behindDoc="0" locked="0" layoutInCell="1" allowOverlap="1" wp14:anchorId="3FC23312" wp14:editId="182E1747">
            <wp:simplePos x="0" y="0"/>
            <wp:positionH relativeFrom="column">
              <wp:posOffset>7849516</wp:posOffset>
            </wp:positionH>
            <wp:positionV relativeFrom="paragraph">
              <wp:posOffset>-2192891</wp:posOffset>
            </wp:positionV>
            <wp:extent cx="1033573" cy="1297172"/>
            <wp:effectExtent l="19050" t="0" r="0" b="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5949" t="3262" r="7925" b="90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573" cy="129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2E60" w:rsidRDefault="003B393F" w:rsidP="00A06EE7">
      <w:pPr>
        <w:ind w:left="2127"/>
        <w:jc w:val="center"/>
        <w:rPr>
          <w:rFonts w:ascii="Arial" w:hAnsi="Arial"/>
        </w:rPr>
      </w:pPr>
      <w:r w:rsidRPr="003B393F">
        <w:rPr>
          <w:rFonts w:ascii="Arial" w:hAnsi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CEDB6A7" wp14:editId="6684DCDD">
                <wp:simplePos x="0" y="0"/>
                <wp:positionH relativeFrom="column">
                  <wp:posOffset>108585</wp:posOffset>
                </wp:positionH>
                <wp:positionV relativeFrom="paragraph">
                  <wp:posOffset>83185</wp:posOffset>
                </wp:positionV>
                <wp:extent cx="635" cy="4050665"/>
                <wp:effectExtent l="22860" t="19050" r="24130" b="26035"/>
                <wp:wrapNone/>
                <wp:docPr id="2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05066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66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548F1" id="AutoShape 4" o:spid="_x0000_s1026" type="#_x0000_t32" style="position:absolute;margin-left:8.55pt;margin-top:6.55pt;width:.05pt;height:318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" strokecolor="#060" strokeweight="3pt">
                <v:shadow color="#7f7f7f [1601]" opacity=".5" offset="1pt"/>
              </v:shape>
            </w:pict>
          </mc:Fallback>
        </mc:AlternateContent>
      </w:r>
    </w:p>
    <w:p w:rsidR="00E62E60" w:rsidRDefault="00E62E60" w:rsidP="00A06EE7">
      <w:pPr>
        <w:ind w:left="2127"/>
        <w:jc w:val="center"/>
        <w:rPr>
          <w:rFonts w:ascii="Arial" w:hAnsi="Arial"/>
        </w:rPr>
      </w:pPr>
      <w:bookmarkStart w:id="0" w:name="_GoBack"/>
      <w:bookmarkEnd w:id="0"/>
    </w:p>
    <w:p w:rsidR="00E62E60" w:rsidRPr="00491E1E" w:rsidRDefault="009B7724" w:rsidP="008D3FB8">
      <w:pPr>
        <w:jc w:val="center"/>
        <w:rPr>
          <w:rFonts w:ascii="Arial" w:hAnsi="Arial"/>
          <w:b/>
          <w:sz w:val="52"/>
          <w:szCs w:val="52"/>
          <w:lang w:val="es-MX"/>
        </w:rPr>
      </w:pPr>
      <w:sdt>
        <w:sdtPr>
          <w:rPr>
            <w:rFonts w:ascii="Arial" w:hAnsi="Arial"/>
            <w:b/>
            <w:sz w:val="52"/>
            <w:szCs w:val="52"/>
            <w:lang w:val="es-MX"/>
          </w:rPr>
          <w:alias w:val="MODALIDAD"/>
          <w:tag w:val="MODALIDAD"/>
          <w:id w:val="3739146"/>
          <w:placeholder>
            <w:docPart w:val="9EB3B17035B94A0786C25FA408B56C8F"/>
          </w:placeholder>
          <w:showingPlcHdr/>
          <w:dropDownList>
            <w:listItem w:value="Elija un elemento."/>
            <w:listItem w:displayText="ARTICULO ESPECIALIZADO PARA PUBLICAR EN REVISTA INDIZADA" w:value="ARTICULO ESPECIALIZADO PARA PUBLICAR EN REVISTA INDIZADA"/>
            <w:listItem w:displayText="ENSAYO" w:value="ENSAYO"/>
            <w:listItem w:displayText="MEMORIA DE EXPERIENCIA LABORAL" w:value="MEMORIA DE EXPERIENCIA LABORAL"/>
            <w:listItem w:displayText="OBRA ARTÍSTICA" w:value="OBRA ARTÍSTICA"/>
            <w:listItem w:displayText="REPORTE DE APLICACIÓN DE CONOCIMIENTOS" w:value="REPORTE DE APLICACIÓN DE CONOCIMIENTOS"/>
            <w:listItem w:displayText="REPORTE DE AUTOEMPLEO PROFESIONAL" w:value="REPORTE DE AUTOEMPLEO PROFESIONAL"/>
            <w:listItem w:displayText="REPORTE DE RESIDENCIA DE INVESTIGACIÓN" w:value="REPORTE DE RESIDENCIA DE INVESTIGACIÓN"/>
            <w:listItem w:displayText="REPORTE DE SERVICIO SOCIAL EN EL ÁREA DE LA SALUD" w:value="REPORTE DE SERVICIO SOCIAL EN EL ÁREA DE LA SALUD"/>
            <w:listItem w:displayText="TESINA" w:value="TESINA"/>
            <w:listItem w:displayText="T E S I S" w:value="T E S I S"/>
          </w:dropDownList>
        </w:sdtPr>
        <w:sdtEndPr/>
        <w:sdtContent>
          <w:r w:rsidR="008D3FB8" w:rsidRPr="00FF6AB1">
            <w:rPr>
              <w:rStyle w:val="Textodelmarcadordeposicin"/>
            </w:rPr>
            <w:t>Elija un elemento.</w:t>
          </w:r>
        </w:sdtContent>
      </w:sdt>
    </w:p>
    <w:p w:rsidR="00E62E60" w:rsidRDefault="00E62E60" w:rsidP="00A06EE7">
      <w:pPr>
        <w:ind w:left="2127"/>
        <w:jc w:val="center"/>
        <w:rPr>
          <w:rFonts w:ascii="Arial" w:hAnsi="Arial"/>
          <w:lang w:val="es-MX"/>
        </w:rPr>
      </w:pPr>
    </w:p>
    <w:p w:rsidR="00E62E60" w:rsidRDefault="00E62E60" w:rsidP="008D3FB8">
      <w:pPr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QUE PARA OBTENER EL TÍTULO DE</w:t>
      </w:r>
    </w:p>
    <w:p w:rsidR="00E62E60" w:rsidRDefault="00E62E60" w:rsidP="00A06EE7">
      <w:pPr>
        <w:ind w:left="2127"/>
        <w:jc w:val="center"/>
        <w:rPr>
          <w:rFonts w:ascii="Arial" w:hAnsi="Arial"/>
          <w:b/>
          <w:sz w:val="28"/>
        </w:rPr>
      </w:pPr>
    </w:p>
    <w:p w:rsidR="00FC4B79" w:rsidRDefault="00FC4B79" w:rsidP="00A06EE7">
      <w:pPr>
        <w:ind w:left="2127"/>
        <w:jc w:val="center"/>
        <w:rPr>
          <w:rFonts w:ascii="Arial" w:hAnsi="Arial"/>
          <w:b/>
          <w:sz w:val="28"/>
        </w:rPr>
      </w:pPr>
    </w:p>
    <w:p w:rsidR="00FC4B79" w:rsidRDefault="00FC4B79" w:rsidP="00A06EE7">
      <w:pPr>
        <w:ind w:left="2127"/>
        <w:jc w:val="center"/>
        <w:rPr>
          <w:rFonts w:ascii="Arial" w:hAnsi="Arial"/>
          <w:b/>
          <w:sz w:val="28"/>
        </w:rPr>
      </w:pPr>
    </w:p>
    <w:p w:rsidR="00E62E60" w:rsidRPr="00195145" w:rsidRDefault="00E62E60" w:rsidP="008D3FB8">
      <w:pPr>
        <w:jc w:val="center"/>
        <w:rPr>
          <w:rFonts w:ascii="Arial" w:hAnsi="Arial"/>
          <w:b/>
          <w:sz w:val="28"/>
        </w:rPr>
      </w:pPr>
    </w:p>
    <w:p w:rsidR="00E62E60" w:rsidRDefault="009B7724" w:rsidP="00776644">
      <w:pPr>
        <w:pStyle w:val="Ttulo5"/>
        <w:ind w:left="0"/>
        <w:rPr>
          <w:sz w:val="36"/>
        </w:rPr>
      </w:pPr>
      <w:sdt>
        <w:sdtPr>
          <w:rPr>
            <w:sz w:val="36"/>
          </w:rPr>
          <w:alias w:val="LICENCIADO"/>
          <w:tag w:val="LICENCIADO"/>
          <w:id w:val="3739142"/>
          <w:placeholder>
            <w:docPart w:val="9EB3B17035B94A0786C25FA408B56C8F"/>
          </w:placeholder>
          <w:showingPlcHdr/>
          <w:dropDownList>
            <w:listItem w:value="Elija un elemento."/>
            <w:listItem w:displayText="INGENIERO EN COMPUTACIÓN" w:value="INGENIERO EN COMPUTACIÓN"/>
            <w:listItem w:displayText="INGENIERA EN COMPUTACIÓN" w:value="INGENIERA EN COMPUTACIÓN"/>
            <w:listItem w:displayText="LICENCIADO EN CONTADURÍA" w:value="LICENCIADO EN CONTADURÍA"/>
            <w:listItem w:displayText="LICENCIADA EN CONTADURÍA" w:value="LICENCIADA EN CONTADURÍA"/>
            <w:listItem w:displayText="LICENCIADO EN DERECHO" w:value="LICENCIADO EN DERECHO"/>
            <w:listItem w:displayText="LICENCIADA EN DERECHO" w:value="LICENCIADA EN DERECHO"/>
            <w:listItem w:displayText="LICENCIADO EN DISEÑO INDUSTRIAL" w:value="LICENCIADO EN DISEÑO INDUSTRIAL"/>
            <w:listItem w:displayText="LICENCIADA EN DISEÑO INDUSTRIAL" w:value="LICENCIADA EN DISEÑO INDUSTRIAL"/>
            <w:listItem w:displayText="LICENCIADO EN ENFERMERÍA" w:value="LICENCIADO EN ENFERMERÍA"/>
            <w:listItem w:displayText="LICENCIADA EN ENFERMERÍA" w:value="LICENCIADA EN ENFERMERÍA"/>
            <w:listItem w:displayText="LICENCIADO EN INFORMÁTICA ADMINISTRATIVA" w:value="LICENCIADO EN INFORMÁTICA ADMINISTRATIVA"/>
            <w:listItem w:displayText="LICENCIADA EN INFORMÁTICA ADMINISTRATIVA" w:value="LICENCIADA EN INFORMÁTICA ADMINISTRATIVA"/>
          </w:dropDownList>
        </w:sdtPr>
        <w:sdtEndPr/>
        <w:sdtContent>
          <w:r w:rsidR="00DD66C4" w:rsidRPr="00FF6AB1">
            <w:rPr>
              <w:rStyle w:val="Textodelmarcadordeposicin"/>
            </w:rPr>
            <w:t>Elija un elemento.</w:t>
          </w:r>
        </w:sdtContent>
      </w:sdt>
    </w:p>
    <w:p w:rsidR="00E62E60" w:rsidRDefault="00E62E60" w:rsidP="00A06EE7">
      <w:pPr>
        <w:ind w:left="2127"/>
        <w:jc w:val="center"/>
        <w:rPr>
          <w:rFonts w:ascii="Arial" w:hAnsi="Arial"/>
          <w:b/>
          <w:sz w:val="28"/>
        </w:rPr>
      </w:pPr>
    </w:p>
    <w:p w:rsidR="00FC4B79" w:rsidRDefault="00FC4B79" w:rsidP="008D3FB8">
      <w:pPr>
        <w:rPr>
          <w:rFonts w:ascii="Arial" w:hAnsi="Arial"/>
          <w:b/>
          <w:sz w:val="28"/>
        </w:rPr>
      </w:pPr>
    </w:p>
    <w:p w:rsidR="00E62E60" w:rsidRDefault="00E62E60" w:rsidP="00A06EE7">
      <w:pPr>
        <w:ind w:left="2127"/>
        <w:jc w:val="center"/>
        <w:rPr>
          <w:rFonts w:ascii="Arial" w:hAnsi="Arial"/>
          <w:b/>
          <w:sz w:val="28"/>
        </w:rPr>
      </w:pPr>
    </w:p>
    <w:p w:rsidR="00E62E60" w:rsidRDefault="00E62E60" w:rsidP="008D3FB8">
      <w:pPr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P  R  E  S  E  N  T  A</w:t>
      </w:r>
    </w:p>
    <w:p w:rsidR="00E62E60" w:rsidRPr="007B535E" w:rsidRDefault="00E62E60" w:rsidP="00A06EE7">
      <w:pPr>
        <w:ind w:left="2127"/>
        <w:jc w:val="center"/>
        <w:rPr>
          <w:rFonts w:ascii="Arial" w:hAnsi="Arial"/>
          <w:b/>
          <w:sz w:val="24"/>
          <w:szCs w:val="24"/>
        </w:rPr>
      </w:pPr>
    </w:p>
    <w:p w:rsidR="00E62E60" w:rsidRPr="007B535E" w:rsidRDefault="00E62E60" w:rsidP="008D3FB8">
      <w:pPr>
        <w:jc w:val="center"/>
        <w:rPr>
          <w:rFonts w:ascii="Arial" w:hAnsi="Arial"/>
          <w:b/>
          <w:sz w:val="24"/>
          <w:szCs w:val="24"/>
        </w:rPr>
      </w:pPr>
      <w:r w:rsidRPr="007B535E">
        <w:rPr>
          <w:rFonts w:ascii="Arial" w:hAnsi="Arial"/>
          <w:sz w:val="24"/>
          <w:szCs w:val="24"/>
        </w:rPr>
        <w:t>N</w:t>
      </w:r>
      <w:r w:rsidR="00B6098E" w:rsidRPr="007B535E">
        <w:rPr>
          <w:rFonts w:ascii="Arial" w:hAnsi="Arial"/>
          <w:sz w:val="24"/>
          <w:szCs w:val="24"/>
        </w:rPr>
        <w:t>OMBRE DEL ALUMNO</w:t>
      </w:r>
    </w:p>
    <w:p w:rsidR="005B6B35" w:rsidRDefault="005B6B35" w:rsidP="00A06EE7">
      <w:pPr>
        <w:ind w:left="2127"/>
        <w:jc w:val="center"/>
        <w:rPr>
          <w:rFonts w:ascii="Arial" w:hAnsi="Arial"/>
          <w:b/>
          <w:sz w:val="28"/>
        </w:rPr>
      </w:pPr>
    </w:p>
    <w:p w:rsidR="005B6B35" w:rsidRDefault="005B6B35" w:rsidP="00A06EE7">
      <w:pPr>
        <w:ind w:left="2127"/>
        <w:jc w:val="center"/>
        <w:rPr>
          <w:rFonts w:ascii="Arial" w:hAnsi="Arial"/>
          <w:b/>
          <w:sz w:val="28"/>
        </w:rPr>
      </w:pPr>
    </w:p>
    <w:p w:rsidR="00A06EE7" w:rsidRDefault="00A06EE7" w:rsidP="00A06EE7">
      <w:pPr>
        <w:ind w:left="2127"/>
        <w:jc w:val="center"/>
        <w:rPr>
          <w:rFonts w:ascii="Arial" w:hAnsi="Arial"/>
          <w:b/>
          <w:sz w:val="28"/>
        </w:rPr>
      </w:pPr>
    </w:p>
    <w:sdt>
      <w:sdtPr>
        <w:rPr>
          <w:rFonts w:ascii="Arial" w:hAnsi="Arial"/>
          <w:b/>
          <w:sz w:val="28"/>
        </w:rPr>
        <w:id w:val="-66962818"/>
        <w:placeholder>
          <w:docPart w:val="4A82EF377956490784164568A9809D92"/>
        </w:placeholder>
        <w:comboBox>
          <w:listItem w:value="Elija un elemento."/>
          <w:listItem w:displayText="ASESOR:" w:value="ASESOR:"/>
          <w:listItem w:displayText="ASESORA:" w:value="ASESORA:"/>
        </w:comboBox>
      </w:sdtPr>
      <w:sdtEndPr/>
      <w:sdtContent>
        <w:p w:rsidR="00E62E60" w:rsidRDefault="00CD5102" w:rsidP="008D3FB8">
          <w:pPr>
            <w:jc w:val="center"/>
            <w:rPr>
              <w:rFonts w:ascii="Arial" w:hAnsi="Arial"/>
              <w:b/>
              <w:sz w:val="28"/>
            </w:rPr>
          </w:pPr>
          <w:r>
            <w:rPr>
              <w:rFonts w:ascii="Arial" w:hAnsi="Arial"/>
              <w:b/>
              <w:sz w:val="28"/>
            </w:rPr>
            <w:t>ASESOR:</w:t>
          </w:r>
        </w:p>
      </w:sdtContent>
    </w:sdt>
    <w:p w:rsidR="005B6B35" w:rsidRDefault="00B6098E" w:rsidP="008D3FB8">
      <w:pPr>
        <w:jc w:val="center"/>
        <w:rPr>
          <w:rFonts w:ascii="Arial" w:hAnsi="Arial"/>
          <w:sz w:val="24"/>
          <w:szCs w:val="24"/>
        </w:rPr>
      </w:pPr>
      <w:r w:rsidRPr="007B535E">
        <w:rPr>
          <w:rFonts w:ascii="Arial" w:hAnsi="Arial"/>
          <w:sz w:val="24"/>
          <w:szCs w:val="24"/>
        </w:rPr>
        <w:t>NOMBRE DEL ASESOR</w:t>
      </w:r>
    </w:p>
    <w:p w:rsidR="00CD5102" w:rsidRDefault="00CD5102" w:rsidP="008D3FB8">
      <w:pPr>
        <w:jc w:val="center"/>
        <w:rPr>
          <w:rFonts w:ascii="Arial" w:hAnsi="Arial"/>
          <w:sz w:val="24"/>
          <w:szCs w:val="24"/>
        </w:rPr>
      </w:pPr>
    </w:p>
    <w:sdt>
      <w:sdtPr>
        <w:rPr>
          <w:rFonts w:ascii="Arial" w:hAnsi="Arial"/>
          <w:sz w:val="24"/>
          <w:szCs w:val="24"/>
        </w:rPr>
        <w:alias w:val="Revisor"/>
        <w:tag w:val="Revisor"/>
        <w:id w:val="-1669243264"/>
        <w:placeholder>
          <w:docPart w:val="6481EBC9121647359DE4DB6DF56BE646"/>
        </w:placeholder>
        <w:showingPlcHdr/>
        <w:comboBox>
          <w:listItem w:value="Elija un elemento."/>
          <w:listItem w:displayText="Revisor:" w:value="Revisor:"/>
          <w:listItem w:displayText="Revisora:" w:value="Revisora:"/>
        </w:comboBox>
      </w:sdtPr>
      <w:sdtEndPr/>
      <w:sdtContent>
        <w:p w:rsidR="00CD5102" w:rsidRDefault="00DD66C4" w:rsidP="008D3FB8">
          <w:pPr>
            <w:jc w:val="center"/>
            <w:rPr>
              <w:rFonts w:ascii="Arial" w:hAnsi="Arial"/>
              <w:sz w:val="24"/>
              <w:szCs w:val="24"/>
            </w:rPr>
          </w:pPr>
          <w:r w:rsidRPr="00430D31">
            <w:rPr>
              <w:rStyle w:val="Textodelmarcadordeposicin"/>
            </w:rPr>
            <w:t>Elija un elemento.</w:t>
          </w:r>
        </w:p>
      </w:sdtContent>
    </w:sdt>
    <w:p w:rsidR="00CD5102" w:rsidRDefault="00CD5102" w:rsidP="008D3FB8">
      <w:pPr>
        <w:jc w:val="center"/>
        <w:rPr>
          <w:rFonts w:ascii="Arial" w:hAnsi="Arial"/>
          <w:sz w:val="24"/>
          <w:szCs w:val="24"/>
        </w:rPr>
      </w:pPr>
    </w:p>
    <w:sdt>
      <w:sdtPr>
        <w:rPr>
          <w:rFonts w:ascii="Arial" w:hAnsi="Arial"/>
          <w:sz w:val="24"/>
          <w:szCs w:val="24"/>
        </w:rPr>
        <w:id w:val="-685910064"/>
        <w:placeholder>
          <w:docPart w:val="DefaultPlaceholder_1081868575"/>
        </w:placeholder>
        <w:showingPlcHdr/>
        <w:comboBox>
          <w:listItem w:value="Elija un elemento."/>
          <w:listItem w:displayText="Revisor:" w:value="Revisor:"/>
          <w:listItem w:displayText="Revisora:" w:value="Revisora:"/>
        </w:comboBox>
      </w:sdtPr>
      <w:sdtEndPr/>
      <w:sdtContent>
        <w:p w:rsidR="00CD5102" w:rsidRDefault="00DD66C4" w:rsidP="008D3FB8">
          <w:pPr>
            <w:jc w:val="center"/>
            <w:rPr>
              <w:rFonts w:ascii="Arial" w:hAnsi="Arial"/>
              <w:sz w:val="24"/>
              <w:szCs w:val="24"/>
            </w:rPr>
          </w:pPr>
          <w:r w:rsidRPr="00430D31">
            <w:rPr>
              <w:rStyle w:val="Textodelmarcadordeposicin"/>
            </w:rPr>
            <w:t>Elija un elemento.</w:t>
          </w:r>
        </w:p>
      </w:sdtContent>
    </w:sdt>
    <w:p w:rsidR="00A06EE7" w:rsidRDefault="00A06EE7" w:rsidP="00130BD9">
      <w:pPr>
        <w:jc w:val="both"/>
        <w:rPr>
          <w:rFonts w:ascii="Arial" w:hAnsi="Arial"/>
        </w:rPr>
      </w:pPr>
    </w:p>
    <w:p w:rsidR="00A06EE7" w:rsidRDefault="00A06EE7">
      <w:pPr>
        <w:ind w:left="709"/>
        <w:jc w:val="both"/>
        <w:rPr>
          <w:rFonts w:ascii="Arial" w:hAnsi="Arial"/>
        </w:rPr>
      </w:pPr>
    </w:p>
    <w:p w:rsidR="00A06EE7" w:rsidRDefault="00A06EE7">
      <w:pPr>
        <w:ind w:left="709"/>
        <w:jc w:val="both"/>
        <w:rPr>
          <w:rFonts w:ascii="Arial" w:hAnsi="Arial"/>
        </w:rPr>
      </w:pPr>
    </w:p>
    <w:p w:rsidR="00A06EE7" w:rsidRDefault="00A06EE7">
      <w:pPr>
        <w:ind w:left="709"/>
        <w:jc w:val="both"/>
        <w:rPr>
          <w:rFonts w:ascii="Arial" w:hAnsi="Arial"/>
        </w:rPr>
      </w:pPr>
    </w:p>
    <w:p w:rsidR="00E62E60" w:rsidRDefault="00E62E60">
      <w:pPr>
        <w:pStyle w:val="Ttulo6"/>
        <w:ind w:left="0"/>
        <w:jc w:val="left"/>
      </w:pPr>
    </w:p>
    <w:p w:rsidR="00E62E60" w:rsidRDefault="008E59A3" w:rsidP="00905EF3">
      <w:pPr>
        <w:pStyle w:val="Ttulo6"/>
        <w:ind w:left="708" w:firstLine="708"/>
        <w:jc w:val="left"/>
      </w:pPr>
      <w:r>
        <w:t>VALLE DE CHALCO SOLIDARIDAD, MÉXICO</w:t>
      </w:r>
      <w:r w:rsidR="00202F9A">
        <w:tab/>
      </w:r>
      <w:sdt>
        <w:sdtPr>
          <w:alias w:val="MES"/>
          <w:tag w:val="MES"/>
          <w:id w:val="3739158"/>
          <w:placeholder>
            <w:docPart w:val="9EB3B17035B94A0786C25FA408B56C8F"/>
          </w:placeholder>
          <w:showingPlcHdr/>
          <w:dropDownList>
            <w:listItem w:value="Elija un elemento."/>
            <w:listItem w:displayText="ENERO" w:value="ENERO"/>
            <w:listItem w:displayText="FEBRERO" w:value="FEBRERO"/>
            <w:listItem w:displayText="MARZO" w:value="MAR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dropDownList>
        </w:sdtPr>
        <w:sdtEndPr/>
        <w:sdtContent>
          <w:r w:rsidR="00DD66C4" w:rsidRPr="00FF6AB1">
            <w:rPr>
              <w:rStyle w:val="Textodelmarcadordeposicin"/>
            </w:rPr>
            <w:t>Elija un elemento.</w:t>
          </w:r>
        </w:sdtContent>
      </w:sdt>
      <w:r w:rsidR="009B7724">
        <w:t xml:space="preserve"> 2018</w:t>
      </w:r>
      <w:r w:rsidR="00A06EE7">
        <w:t>.</w:t>
      </w:r>
    </w:p>
    <w:p w:rsidR="00E62E60" w:rsidRDefault="00E62E60">
      <w:pPr>
        <w:ind w:left="2127"/>
        <w:rPr>
          <w:rFonts w:ascii="Arial" w:hAnsi="Arial"/>
          <w:b/>
          <w:sz w:val="24"/>
        </w:rPr>
      </w:pPr>
    </w:p>
    <w:sectPr w:rsidR="00E62E60" w:rsidSect="00437A46">
      <w:pgSz w:w="12242" w:h="15842" w:code="1"/>
      <w:pgMar w:top="1134" w:right="992" w:bottom="1418" w:left="12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13130"/>
    <w:multiLevelType w:val="singleLevel"/>
    <w:tmpl w:val="10A628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6DA6866"/>
    <w:multiLevelType w:val="singleLevel"/>
    <w:tmpl w:val="10A628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2C22E75"/>
    <w:multiLevelType w:val="singleLevel"/>
    <w:tmpl w:val="10A628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33C71D8"/>
    <w:multiLevelType w:val="singleLevel"/>
    <w:tmpl w:val="10A628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36E06C0D"/>
    <w:multiLevelType w:val="singleLevel"/>
    <w:tmpl w:val="10A628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3D2F61D1"/>
    <w:multiLevelType w:val="singleLevel"/>
    <w:tmpl w:val="10A628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418B2AD9"/>
    <w:multiLevelType w:val="singleLevel"/>
    <w:tmpl w:val="10A628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446D59F0"/>
    <w:multiLevelType w:val="singleLevel"/>
    <w:tmpl w:val="1E922C88"/>
    <w:lvl w:ilvl="0">
      <w:start w:val="1"/>
      <w:numFmt w:val="bullet"/>
      <w:lvlText w:val="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60377ACC"/>
    <w:multiLevelType w:val="singleLevel"/>
    <w:tmpl w:val="1E922C88"/>
    <w:lvl w:ilvl="0">
      <w:start w:val="1"/>
      <w:numFmt w:val="bullet"/>
      <w:lvlText w:val="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60F13948"/>
    <w:multiLevelType w:val="singleLevel"/>
    <w:tmpl w:val="10A628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1F82B9C"/>
    <w:multiLevelType w:val="singleLevel"/>
    <w:tmpl w:val="0C0A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652E6FBF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735B3AFB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8"/>
  </w:num>
  <w:num w:numId="5">
    <w:abstractNumId w:val="7"/>
  </w:num>
  <w:num w:numId="6">
    <w:abstractNumId w:val="1"/>
  </w:num>
  <w:num w:numId="7">
    <w:abstractNumId w:val="11"/>
  </w:num>
  <w:num w:numId="8">
    <w:abstractNumId w:val="3"/>
  </w:num>
  <w:num w:numId="9">
    <w:abstractNumId w:val="6"/>
  </w:num>
  <w:num w:numId="10">
    <w:abstractNumId w:val="9"/>
  </w:num>
  <w:num w:numId="11">
    <w:abstractNumId w:val="5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6C4"/>
    <w:rsid w:val="000421AB"/>
    <w:rsid w:val="00071C0C"/>
    <w:rsid w:val="000C087B"/>
    <w:rsid w:val="00130BD9"/>
    <w:rsid w:val="00143CC3"/>
    <w:rsid w:val="0017221F"/>
    <w:rsid w:val="00195145"/>
    <w:rsid w:val="001B11FC"/>
    <w:rsid w:val="001C2C54"/>
    <w:rsid w:val="001C4152"/>
    <w:rsid w:val="00202F9A"/>
    <w:rsid w:val="00210C64"/>
    <w:rsid w:val="00217F7B"/>
    <w:rsid w:val="002A342B"/>
    <w:rsid w:val="00311B6D"/>
    <w:rsid w:val="00344A8F"/>
    <w:rsid w:val="003B393F"/>
    <w:rsid w:val="003E5ABD"/>
    <w:rsid w:val="003F772B"/>
    <w:rsid w:val="00437A46"/>
    <w:rsid w:val="00481E5C"/>
    <w:rsid w:val="00491E1E"/>
    <w:rsid w:val="004E2116"/>
    <w:rsid w:val="004E681C"/>
    <w:rsid w:val="005B6B35"/>
    <w:rsid w:val="00695AFE"/>
    <w:rsid w:val="006D5925"/>
    <w:rsid w:val="007250C7"/>
    <w:rsid w:val="00776644"/>
    <w:rsid w:val="007B3D2E"/>
    <w:rsid w:val="007B535E"/>
    <w:rsid w:val="008D3FB8"/>
    <w:rsid w:val="008E59A3"/>
    <w:rsid w:val="00905EF3"/>
    <w:rsid w:val="00947740"/>
    <w:rsid w:val="009925A5"/>
    <w:rsid w:val="009B7724"/>
    <w:rsid w:val="00A041E7"/>
    <w:rsid w:val="00A06EE7"/>
    <w:rsid w:val="00A550F3"/>
    <w:rsid w:val="00B41D3B"/>
    <w:rsid w:val="00B53F9E"/>
    <w:rsid w:val="00B6098E"/>
    <w:rsid w:val="00C673E7"/>
    <w:rsid w:val="00C87316"/>
    <w:rsid w:val="00CB48D8"/>
    <w:rsid w:val="00CD5102"/>
    <w:rsid w:val="00CE5963"/>
    <w:rsid w:val="00D207E6"/>
    <w:rsid w:val="00DA094A"/>
    <w:rsid w:val="00DD66C4"/>
    <w:rsid w:val="00E62E60"/>
    <w:rsid w:val="00F2591D"/>
    <w:rsid w:val="00F54703"/>
    <w:rsid w:val="00FC4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6CCC7BA6-88F3-456E-B890-FDC99DD33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7A46"/>
    <w:rPr>
      <w:lang w:val="es-ES" w:eastAsia="es-ES"/>
    </w:rPr>
  </w:style>
  <w:style w:type="paragraph" w:styleId="Ttulo1">
    <w:name w:val="heading 1"/>
    <w:basedOn w:val="Normal"/>
    <w:next w:val="Normal"/>
    <w:qFormat/>
    <w:rsid w:val="00437A46"/>
    <w:pPr>
      <w:keepNext/>
      <w:jc w:val="both"/>
      <w:outlineLvl w:val="0"/>
    </w:pPr>
    <w:rPr>
      <w:rFonts w:ascii="Arial" w:hAnsi="Arial"/>
      <w:b/>
      <w:sz w:val="28"/>
    </w:rPr>
  </w:style>
  <w:style w:type="paragraph" w:styleId="Ttulo2">
    <w:name w:val="heading 2"/>
    <w:basedOn w:val="Normal"/>
    <w:next w:val="Normal"/>
    <w:qFormat/>
    <w:rsid w:val="00437A46"/>
    <w:pPr>
      <w:keepNext/>
      <w:jc w:val="both"/>
      <w:outlineLvl w:val="1"/>
    </w:pPr>
    <w:rPr>
      <w:rFonts w:ascii="Arial" w:hAnsi="Arial"/>
      <w:b/>
      <w:sz w:val="26"/>
    </w:rPr>
  </w:style>
  <w:style w:type="paragraph" w:styleId="Ttulo3">
    <w:name w:val="heading 3"/>
    <w:basedOn w:val="Normal"/>
    <w:next w:val="Normal"/>
    <w:qFormat/>
    <w:rsid w:val="00437A46"/>
    <w:pPr>
      <w:keepNext/>
      <w:ind w:left="2127"/>
      <w:jc w:val="center"/>
      <w:outlineLvl w:val="2"/>
    </w:pPr>
    <w:rPr>
      <w:rFonts w:ascii="Arial" w:hAnsi="Arial"/>
      <w:b/>
      <w:sz w:val="36"/>
    </w:rPr>
  </w:style>
  <w:style w:type="paragraph" w:styleId="Ttulo4">
    <w:name w:val="heading 4"/>
    <w:basedOn w:val="Normal"/>
    <w:next w:val="Normal"/>
    <w:qFormat/>
    <w:rsid w:val="00437A46"/>
    <w:pPr>
      <w:keepNext/>
      <w:ind w:left="2127"/>
      <w:jc w:val="center"/>
      <w:outlineLvl w:val="3"/>
    </w:pPr>
    <w:rPr>
      <w:rFonts w:ascii="Arial" w:hAnsi="Arial"/>
      <w:b/>
      <w:sz w:val="44"/>
    </w:rPr>
  </w:style>
  <w:style w:type="paragraph" w:styleId="Ttulo5">
    <w:name w:val="heading 5"/>
    <w:basedOn w:val="Normal"/>
    <w:next w:val="Normal"/>
    <w:qFormat/>
    <w:rsid w:val="00437A46"/>
    <w:pPr>
      <w:keepNext/>
      <w:ind w:left="2127"/>
      <w:jc w:val="center"/>
      <w:outlineLvl w:val="4"/>
    </w:pPr>
    <w:rPr>
      <w:rFonts w:ascii="Arial" w:hAnsi="Arial"/>
      <w:b/>
      <w:i/>
      <w:sz w:val="32"/>
    </w:rPr>
  </w:style>
  <w:style w:type="paragraph" w:styleId="Ttulo6">
    <w:name w:val="heading 6"/>
    <w:basedOn w:val="Normal"/>
    <w:next w:val="Normal"/>
    <w:qFormat/>
    <w:rsid w:val="00437A46"/>
    <w:pPr>
      <w:keepNext/>
      <w:ind w:left="2127"/>
      <w:jc w:val="center"/>
      <w:outlineLvl w:val="5"/>
    </w:pPr>
    <w:rPr>
      <w:rFonts w:ascii="Arial" w:hAnsi="Arial"/>
      <w:b/>
      <w:sz w:val="24"/>
    </w:rPr>
  </w:style>
  <w:style w:type="paragraph" w:styleId="Ttulo7">
    <w:name w:val="heading 7"/>
    <w:basedOn w:val="Normal"/>
    <w:next w:val="Normal"/>
    <w:qFormat/>
    <w:rsid w:val="00437A46"/>
    <w:pPr>
      <w:keepNext/>
      <w:jc w:val="center"/>
      <w:outlineLvl w:val="6"/>
    </w:pPr>
    <w:rPr>
      <w:rFonts w:ascii="Arial" w:hAnsi="Arial"/>
      <w:sz w:val="28"/>
    </w:rPr>
  </w:style>
  <w:style w:type="paragraph" w:styleId="Ttulo8">
    <w:name w:val="heading 8"/>
    <w:basedOn w:val="Normal"/>
    <w:next w:val="Normal"/>
    <w:qFormat/>
    <w:rsid w:val="00437A46"/>
    <w:pPr>
      <w:keepNext/>
      <w:ind w:left="2127"/>
      <w:jc w:val="right"/>
      <w:outlineLvl w:val="7"/>
    </w:pPr>
    <w:rPr>
      <w:rFonts w:ascii="Arial" w:hAnsi="Arial"/>
      <w:b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extonormal">
    <w:name w:val="Body Text Indent"/>
    <w:basedOn w:val="Normal"/>
    <w:rsid w:val="00437A46"/>
    <w:pPr>
      <w:ind w:left="360"/>
      <w:jc w:val="both"/>
    </w:pPr>
    <w:rPr>
      <w:rFonts w:ascii="Arial" w:hAnsi="Arial"/>
    </w:rPr>
  </w:style>
  <w:style w:type="paragraph" w:styleId="Textoindependiente">
    <w:name w:val="Body Text"/>
    <w:basedOn w:val="Normal"/>
    <w:rsid w:val="00437A46"/>
    <w:pPr>
      <w:jc w:val="both"/>
    </w:pPr>
    <w:rPr>
      <w:rFonts w:ascii="Arial" w:hAnsi="Arial"/>
    </w:rPr>
  </w:style>
  <w:style w:type="paragraph" w:styleId="Textonotapie">
    <w:name w:val="footnote text"/>
    <w:basedOn w:val="Normal"/>
    <w:semiHidden/>
    <w:rsid w:val="00437A46"/>
  </w:style>
  <w:style w:type="character" w:styleId="Refdenotaalpie">
    <w:name w:val="footnote reference"/>
    <w:semiHidden/>
    <w:rsid w:val="00437A46"/>
    <w:rPr>
      <w:vertAlign w:val="superscript"/>
    </w:rPr>
  </w:style>
  <w:style w:type="character" w:styleId="Textodelmarcadordeposicin">
    <w:name w:val="Placeholder Text"/>
    <w:basedOn w:val="Fuentedeprrafopredeter"/>
    <w:uiPriority w:val="99"/>
    <w:semiHidden/>
    <w:rsid w:val="003F772B"/>
    <w:rPr>
      <w:color w:val="808080"/>
    </w:rPr>
  </w:style>
  <w:style w:type="paragraph" w:styleId="Textodeglobo">
    <w:name w:val="Balloon Text"/>
    <w:basedOn w:val="Normal"/>
    <w:link w:val="TextodegloboCar"/>
    <w:rsid w:val="003F772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3F772B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glossaryDocument" Target="glossary/document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cuments\Plantillas%20personalizadas%20de%20Office\FTSSSS\Portada%20Empastad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CFBC1BC6DE549759CBA8D703900AB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DDA3EE-5A42-49D9-A1D7-D26ECB58AB75}"/>
      </w:docPartPr>
      <w:docPartBody>
        <w:p w:rsidR="0098678D" w:rsidRDefault="00450E97">
          <w:pPr>
            <w:pStyle w:val="ACFBC1BC6DE549759CBA8D703900ABFB"/>
          </w:pPr>
          <w:r w:rsidRPr="00792CDD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EB3B17035B94A0786C25FA408B56C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EF4BD-B3DA-48F4-AE29-FA2B971518B1}"/>
      </w:docPartPr>
      <w:docPartBody>
        <w:p w:rsidR="0098678D" w:rsidRDefault="008D5DDF" w:rsidP="008D5DDF">
          <w:pPr>
            <w:pStyle w:val="9EB3B17035B94A0786C25FA408B56C8F1"/>
          </w:pPr>
          <w:r w:rsidRPr="00FF6AB1">
            <w:rPr>
              <w:rStyle w:val="Textodelmarcadordeposicin"/>
            </w:rPr>
            <w:t>Elija un elemento.</w:t>
          </w:r>
        </w:p>
      </w:docPartBody>
    </w:docPart>
    <w:docPart>
      <w:docPartPr>
        <w:name w:val="4A82EF377956490784164568A9809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6FDC7-ED76-4E1D-8019-F931679C444C}"/>
      </w:docPartPr>
      <w:docPartBody>
        <w:p w:rsidR="0098678D" w:rsidRDefault="00450E97">
          <w:pPr>
            <w:pStyle w:val="4A82EF377956490784164568A9809D92"/>
          </w:pPr>
          <w:r w:rsidRPr="00792CDD">
            <w:rPr>
              <w:rStyle w:val="Textodelmarcadordeposicin"/>
            </w:rPr>
            <w:t>Elija un elemento.</w:t>
          </w:r>
        </w:p>
      </w:docPartBody>
    </w:docPart>
    <w:docPart>
      <w:docPartPr>
        <w:name w:val="DefaultPlaceholder_1081868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876A5-A869-445F-96AD-38907BC33A4E}"/>
      </w:docPartPr>
      <w:docPartBody>
        <w:p w:rsidR="0098678D" w:rsidRDefault="008D5DDF">
          <w:r w:rsidRPr="00430D31">
            <w:rPr>
              <w:rStyle w:val="Textodelmarcadordeposicin"/>
            </w:rPr>
            <w:t>Elija un elemento.</w:t>
          </w:r>
        </w:p>
      </w:docPartBody>
    </w:docPart>
    <w:docPart>
      <w:docPartPr>
        <w:name w:val="6481EBC9121647359DE4DB6DF56BE6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6875B5-B521-4A8A-9D28-E75EA3FFD3E9}"/>
      </w:docPartPr>
      <w:docPartBody>
        <w:p w:rsidR="0098678D" w:rsidRDefault="008D5DDF" w:rsidP="008D5DDF">
          <w:pPr>
            <w:pStyle w:val="6481EBC9121647359DE4DB6DF56BE646"/>
          </w:pPr>
          <w:r w:rsidRPr="00430D31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DDF"/>
    <w:rsid w:val="00450E97"/>
    <w:rsid w:val="008D5DDF"/>
    <w:rsid w:val="00986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D5DDF"/>
    <w:rPr>
      <w:color w:val="808080"/>
    </w:rPr>
  </w:style>
  <w:style w:type="paragraph" w:customStyle="1" w:styleId="ACFBC1BC6DE549759CBA8D703900ABFB">
    <w:name w:val="ACFBC1BC6DE549759CBA8D703900ABFB"/>
  </w:style>
  <w:style w:type="paragraph" w:customStyle="1" w:styleId="9EB3B17035B94A0786C25FA408B56C8F">
    <w:name w:val="9EB3B17035B94A0786C25FA408B56C8F"/>
  </w:style>
  <w:style w:type="paragraph" w:customStyle="1" w:styleId="4A82EF377956490784164568A9809D92">
    <w:name w:val="4A82EF377956490784164568A9809D92"/>
  </w:style>
  <w:style w:type="paragraph" w:customStyle="1" w:styleId="9EB3B17035B94A0786C25FA408B56C8F1">
    <w:name w:val="9EB3B17035B94A0786C25FA408B56C8F1"/>
    <w:rsid w:val="008D5D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481EBC9121647359DE4DB6DF56BE646">
    <w:name w:val="6481EBC9121647359DE4DB6DF56BE646"/>
    <w:rsid w:val="008D5D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Portada Empastado</Template>
  <TotalTime>5</TotalTime>
  <Pages>1</Pages>
  <Words>46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U.A.P. Valle de Chalco</Company>
  <LinksUpToDate>false</LinksUpToDate>
  <CharactersWithSpaces>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Irma Carreño</cp:lastModifiedBy>
  <cp:revision>5</cp:revision>
  <cp:lastPrinted>2002-05-16T15:51:00Z</cp:lastPrinted>
  <dcterms:created xsi:type="dcterms:W3CDTF">2017-10-12T23:55:00Z</dcterms:created>
  <dcterms:modified xsi:type="dcterms:W3CDTF">2018-01-19T16:48:00Z</dcterms:modified>
</cp:coreProperties>
</file>