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8F3" w:rsidRDefault="005E5B7B" w:rsidP="005E5B7B">
      <w:pPr>
        <w:ind w:left="708"/>
        <w:jc w:val="right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ab/>
      </w:r>
    </w:p>
    <w:p w:rsidR="000948F3" w:rsidRDefault="000948F3" w:rsidP="005E5B7B">
      <w:pPr>
        <w:ind w:left="708"/>
        <w:jc w:val="right"/>
        <w:rPr>
          <w:rFonts w:ascii="Arial" w:hAnsi="Arial" w:cs="Arial"/>
          <w:sz w:val="16"/>
          <w:szCs w:val="16"/>
          <w:lang w:val="es-MX"/>
        </w:rPr>
      </w:pPr>
    </w:p>
    <w:p w:rsidR="000948F3" w:rsidRDefault="000948F3" w:rsidP="005E5B7B">
      <w:pPr>
        <w:ind w:left="708"/>
        <w:jc w:val="right"/>
        <w:rPr>
          <w:rFonts w:ascii="Arial" w:hAnsi="Arial" w:cs="Arial"/>
          <w:sz w:val="16"/>
          <w:szCs w:val="16"/>
          <w:lang w:val="es-MX"/>
        </w:rPr>
      </w:pPr>
    </w:p>
    <w:p w:rsidR="005E5B7B" w:rsidRDefault="005E5B7B" w:rsidP="000948F3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Valle de Chalco</w:t>
      </w:r>
      <w:r w:rsidR="000948F3">
        <w:rPr>
          <w:rFonts w:ascii="Arial" w:hAnsi="Arial" w:cs="Arial"/>
          <w:szCs w:val="24"/>
        </w:rPr>
        <w:t xml:space="preserve"> Solidaridad, Estado de México </w:t>
      </w:r>
      <w:r>
        <w:rPr>
          <w:rFonts w:ascii="Arial" w:hAnsi="Arial" w:cs="Arial"/>
          <w:szCs w:val="24"/>
        </w:rPr>
        <w:t xml:space="preserve"> </w:t>
      </w:r>
      <w:sdt>
        <w:sdtPr>
          <w:rPr>
            <w:rFonts w:ascii="Arial" w:hAnsi="Arial" w:cs="Arial"/>
            <w:szCs w:val="24"/>
          </w:rPr>
          <w:alias w:val="Fecha"/>
          <w:tag w:val="Fecha"/>
          <w:id w:val="2078479918"/>
          <w:placeholder>
            <w:docPart w:val="DefaultPlaceholder_1081868576"/>
          </w:placeholder>
          <w:date>
            <w:dateFormat w:val="dddd, dd' de 'MMMM' de 'yyyy"/>
            <w:lid w:val="es-MX"/>
            <w:storeMappedDataAs w:val="dateTime"/>
            <w:calendar w:val="gregorian"/>
          </w:date>
        </w:sdtPr>
        <w:sdtEndPr/>
        <w:sdtContent>
          <w:r w:rsidR="005813A3">
            <w:rPr>
              <w:rFonts w:ascii="Arial" w:hAnsi="Arial" w:cs="Arial"/>
              <w:szCs w:val="24"/>
            </w:rPr>
            <w:t>Elija un elemento</w:t>
          </w:r>
        </w:sdtContent>
      </w:sdt>
    </w:p>
    <w:p w:rsidR="005E5B7B" w:rsidRDefault="005E5B7B" w:rsidP="005E5B7B">
      <w:pPr>
        <w:tabs>
          <w:tab w:val="left" w:pos="6311"/>
        </w:tabs>
        <w:rPr>
          <w:rFonts w:ascii="Arial" w:hAnsi="Arial" w:cs="Arial"/>
          <w:sz w:val="16"/>
          <w:szCs w:val="16"/>
        </w:rPr>
      </w:pPr>
    </w:p>
    <w:p w:rsidR="005E5B7B" w:rsidRDefault="005E5B7B" w:rsidP="005E5B7B">
      <w:pPr>
        <w:tabs>
          <w:tab w:val="left" w:pos="6311"/>
        </w:tabs>
        <w:rPr>
          <w:rFonts w:ascii="Arial" w:hAnsi="Arial" w:cs="Arial"/>
          <w:sz w:val="16"/>
          <w:szCs w:val="16"/>
        </w:rPr>
      </w:pPr>
    </w:p>
    <w:p w:rsidR="005E5B7B" w:rsidRDefault="005E5B7B" w:rsidP="005E5B7B">
      <w:pPr>
        <w:tabs>
          <w:tab w:val="left" w:pos="6311"/>
        </w:tabs>
        <w:rPr>
          <w:rFonts w:ascii="Arial" w:hAnsi="Arial" w:cs="Arial"/>
          <w:sz w:val="16"/>
          <w:szCs w:val="16"/>
        </w:rPr>
      </w:pPr>
    </w:p>
    <w:p w:rsidR="005E5B7B" w:rsidRDefault="005E5B7B" w:rsidP="005E5B7B">
      <w:pPr>
        <w:tabs>
          <w:tab w:val="left" w:pos="6311"/>
        </w:tabs>
        <w:rPr>
          <w:rFonts w:ascii="Arial" w:hAnsi="Arial" w:cs="Arial"/>
          <w:sz w:val="16"/>
          <w:szCs w:val="16"/>
        </w:rPr>
      </w:pPr>
    </w:p>
    <w:sdt>
      <w:sdtPr>
        <w:rPr>
          <w:rFonts w:ascii="Arial" w:hAnsi="Arial" w:cs="Arial"/>
          <w:b/>
          <w:szCs w:val="24"/>
        </w:rPr>
        <w:alias w:val="Nombre "/>
        <w:tag w:val="Nombre "/>
        <w:id w:val="544333627"/>
        <w:placeholder>
          <w:docPart w:val="DefaultPlaceholder_1081868574"/>
        </w:placeholder>
        <w:text/>
      </w:sdtPr>
      <w:sdtEndPr/>
      <w:sdtContent>
        <w:p w:rsidR="005E5B7B" w:rsidRDefault="00B80C6B" w:rsidP="005E5B7B">
          <w:pPr>
            <w:tabs>
              <w:tab w:val="left" w:pos="6311"/>
            </w:tabs>
            <w:jc w:val="both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b/>
              <w:szCs w:val="24"/>
            </w:rPr>
            <w:t>NOMBRE</w:t>
          </w:r>
        </w:p>
      </w:sdtContent>
    </w:sdt>
    <w:p w:rsidR="005E5B7B" w:rsidRDefault="00B80C6B" w:rsidP="005E5B7B">
      <w:pPr>
        <w:tabs>
          <w:tab w:val="left" w:pos="6311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CANDIDATO A GRADO DE</w:t>
      </w:r>
      <w:r w:rsidR="000948F3">
        <w:rPr>
          <w:rFonts w:ascii="Arial" w:hAnsi="Arial" w:cs="Arial"/>
          <w:b/>
          <w:szCs w:val="24"/>
        </w:rPr>
        <w:t xml:space="preserve"> </w:t>
      </w:r>
      <w:r w:rsidR="005E5B7B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MAESTRÍA EN  </w:t>
      </w:r>
      <w:sdt>
        <w:sdtPr>
          <w:rPr>
            <w:rFonts w:ascii="Arial" w:hAnsi="Arial" w:cs="Arial"/>
            <w:b/>
          </w:rPr>
          <w:alias w:val="Nombre"/>
          <w:tag w:val="Maestría"/>
          <w:id w:val="1714846383"/>
          <w:placeholder>
            <w:docPart w:val="0B4BEABE22EE4367909874221709FA0A"/>
          </w:placeholder>
          <w:showingPlcHdr/>
          <w:dropDownList>
            <w:listItem w:value="Elija una maestría."/>
            <w:listItem w:displayText="CIENCIAS DE LA COMPUTACIÓN" w:value="CIENCIAS DE LA COMPUTACIÓN"/>
            <w:listItem w:displayText="ENFERMERÍA PERINATAL" w:value="ENFERMERÍA PERINATAL"/>
            <w:listItem w:displayText="TERAPIA INTENSIVA" w:value="TERAPIA INTENSIVA"/>
            <w:listItem w:displayText="ADMINISTRACIÓN DE NEGOCIOS" w:value="ADMINISTRACIÓN DE NEGOCIOS"/>
          </w:dropDownList>
        </w:sdtPr>
        <w:sdtEndPr/>
        <w:sdtContent>
          <w:r w:rsidRPr="00FD2B07">
            <w:rPr>
              <w:rStyle w:val="Textodelmarcadordeposicin"/>
              <w:rFonts w:eastAsia="Calibri"/>
            </w:rPr>
            <w:t>Elija un elemento.</w:t>
          </w:r>
        </w:sdtContent>
      </w:sdt>
    </w:p>
    <w:p w:rsidR="005E5B7B" w:rsidRDefault="00B80C6B" w:rsidP="005E5B7B">
      <w:pPr>
        <w:tabs>
          <w:tab w:val="left" w:pos="6311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CENTRO UNIVERSITARIO UAEM VALLE DE CHALCO</w:t>
      </w:r>
    </w:p>
    <w:p w:rsidR="005E5B7B" w:rsidRDefault="005E5B7B" w:rsidP="005E5B7B">
      <w:pPr>
        <w:tabs>
          <w:tab w:val="left" w:pos="6311"/>
        </w:tabs>
        <w:rPr>
          <w:rFonts w:ascii="Arial" w:hAnsi="Arial" w:cs="Arial"/>
          <w:b/>
          <w:szCs w:val="24"/>
        </w:rPr>
      </w:pPr>
    </w:p>
    <w:p w:rsidR="005E5B7B" w:rsidRDefault="005E5B7B" w:rsidP="005E5B7B">
      <w:pPr>
        <w:tabs>
          <w:tab w:val="left" w:pos="6311"/>
        </w:tabs>
        <w:rPr>
          <w:rFonts w:ascii="Arial" w:hAnsi="Arial" w:cs="Arial"/>
          <w:b/>
          <w:szCs w:val="24"/>
        </w:rPr>
      </w:pPr>
    </w:p>
    <w:p w:rsidR="005E5B7B" w:rsidRDefault="005E5B7B" w:rsidP="005E5B7B">
      <w:pPr>
        <w:tabs>
          <w:tab w:val="left" w:pos="6311"/>
        </w:tabs>
        <w:rPr>
          <w:rFonts w:ascii="Arial" w:hAnsi="Arial" w:cs="Arial"/>
          <w:b/>
          <w:szCs w:val="24"/>
        </w:rPr>
      </w:pPr>
    </w:p>
    <w:p w:rsidR="005E5B7B" w:rsidRDefault="005E5B7B" w:rsidP="005E5B7B">
      <w:pPr>
        <w:tabs>
          <w:tab w:val="left" w:pos="6311"/>
        </w:tabs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Presente </w:t>
      </w:r>
    </w:p>
    <w:p w:rsidR="005E5B7B" w:rsidRDefault="005E5B7B" w:rsidP="005E5B7B">
      <w:pPr>
        <w:tabs>
          <w:tab w:val="left" w:pos="6311"/>
        </w:tabs>
        <w:rPr>
          <w:rFonts w:ascii="Arial" w:hAnsi="Arial" w:cs="Arial"/>
          <w:b/>
          <w:szCs w:val="24"/>
        </w:rPr>
      </w:pPr>
    </w:p>
    <w:p w:rsidR="005E5B7B" w:rsidRDefault="005E5B7B" w:rsidP="005E5B7B">
      <w:pPr>
        <w:tabs>
          <w:tab w:val="left" w:pos="6311"/>
        </w:tabs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</w:pPr>
      <w:r>
        <w:rPr>
          <w:rFonts w:ascii="Arial" w:hAnsi="Arial" w:cs="Arial"/>
          <w:szCs w:val="24"/>
        </w:rPr>
        <w:t xml:space="preserve">De acuerdo con el Reglamento de Estudios Avanzados de la Universidad Autónoma del Estado de México y habiendo cumplido </w:t>
      </w:r>
      <w:r w:rsidRPr="001D3441">
        <w:rPr>
          <w:rFonts w:ascii="Arial" w:hAnsi="Arial" w:cs="Arial"/>
          <w:szCs w:val="24"/>
        </w:rPr>
        <w:t xml:space="preserve">con todas las indicaciones </w:t>
      </w:r>
      <w:r w:rsidR="00AD5860">
        <w:rPr>
          <w:rFonts w:ascii="Arial" w:hAnsi="Arial" w:cs="Arial"/>
          <w:szCs w:val="24"/>
        </w:rPr>
        <w:t>que la Comisión Revisora realizó</w:t>
      </w:r>
      <w:r w:rsidRPr="001D3441">
        <w:rPr>
          <w:rFonts w:ascii="Arial" w:hAnsi="Arial" w:cs="Arial"/>
          <w:szCs w:val="24"/>
        </w:rPr>
        <w:t xml:space="preserve"> con respecto a s</w:t>
      </w:r>
      <w:r w:rsidR="000948F3" w:rsidRPr="001D3441">
        <w:rPr>
          <w:rFonts w:ascii="Arial" w:hAnsi="Arial" w:cs="Arial"/>
          <w:szCs w:val="24"/>
        </w:rPr>
        <w:t xml:space="preserve">u trabajo </w:t>
      </w:r>
      <w:r w:rsidRPr="001D3441">
        <w:rPr>
          <w:rFonts w:ascii="Arial" w:hAnsi="Arial" w:cs="Arial"/>
          <w:szCs w:val="24"/>
        </w:rPr>
        <w:t xml:space="preserve"> </w:t>
      </w:r>
      <w:sdt>
        <w:sdtPr>
          <w:rPr>
            <w:rFonts w:ascii="Arial" w:hAnsi="Arial" w:cs="Arial"/>
            <w:b/>
            <w:szCs w:val="24"/>
          </w:rPr>
          <w:alias w:val="Modalidad"/>
          <w:id w:val="570621250"/>
          <w:placeholder>
            <w:docPart w:val="DefaultPlaceholder_1081868575"/>
          </w:placeholder>
          <w:comboBox>
            <w:listItem w:value="Elija un elemento."/>
            <w:listItem w:displayText="Tesis" w:value="Tesis"/>
            <w:listItem w:displayText="Trabajo Terminal de Grado" w:value="Trabajo Terminal de Grado"/>
          </w:comboBox>
        </w:sdtPr>
        <w:sdtEndPr/>
        <w:sdtContent>
          <w:r w:rsidR="000948F3" w:rsidRPr="00B80C6B">
            <w:rPr>
              <w:rFonts w:ascii="Arial" w:hAnsi="Arial" w:cs="Arial"/>
              <w:b/>
              <w:szCs w:val="24"/>
            </w:rPr>
            <w:t>Tesis</w:t>
          </w:r>
        </w:sdtContent>
      </w:sdt>
      <w:r w:rsidR="000948F3" w:rsidRPr="001D3441">
        <w:rPr>
          <w:rFonts w:ascii="Arial" w:hAnsi="Arial" w:cs="Arial"/>
          <w:szCs w:val="24"/>
        </w:rPr>
        <w:t xml:space="preserve"> </w:t>
      </w:r>
      <w:r w:rsidRPr="001D3441">
        <w:rPr>
          <w:rFonts w:ascii="Arial" w:hAnsi="Arial" w:cs="Arial"/>
          <w:szCs w:val="24"/>
        </w:rPr>
        <w:t>titulado</w:t>
      </w:r>
      <w:r w:rsidRPr="001D3441">
        <w:rPr>
          <w:rFonts w:ascii="Arial" w:hAnsi="Arial" w:cs="Arial"/>
          <w:b/>
          <w:szCs w:val="24"/>
        </w:rPr>
        <w:t xml:space="preserve"> </w:t>
      </w:r>
      <w:sdt>
        <w:sdtPr>
          <w:rPr>
            <w:rStyle w:val="Clicparaescribir"/>
            <w:b/>
          </w:rPr>
          <w:alias w:val="Título del trabajo"/>
          <w:tag w:val="Título del trabajo"/>
          <w:id w:val="1127128346"/>
          <w:placeholder>
            <w:docPart w:val="DefaultPlaceholder_1081868574"/>
          </w:placeholder>
        </w:sdtPr>
        <w:sdtEndPr>
          <w:rPr>
            <w:rStyle w:val="Clicparaescribir"/>
          </w:rPr>
        </w:sdtEndPr>
        <w:sdtContent>
          <w:r w:rsidR="00B80C6B">
            <w:rPr>
              <w:rStyle w:val="Clicparaescribir"/>
              <w:b/>
            </w:rPr>
            <w:t>“REPERCUSIÓ</w:t>
          </w:r>
          <w:r w:rsidR="001D3441" w:rsidRPr="001D3441">
            <w:rPr>
              <w:rStyle w:val="Clicparaescribir"/>
              <w:b/>
            </w:rPr>
            <w:t>N</w:t>
          </w:r>
          <w:r w:rsidR="00B80C6B">
            <w:rPr>
              <w:rStyle w:val="Clicparaescribir"/>
              <w:b/>
            </w:rPr>
            <w:t xml:space="preserve"> DE LOS DISPOSITIVOS MÓVILES EN LA ATENCIÓN DE ENFERMERÍA A USUARIOS EN ESTADO CRÍ</w:t>
          </w:r>
          <w:r w:rsidRPr="001D3441">
            <w:rPr>
              <w:rStyle w:val="Clicparaescribir"/>
              <w:b/>
            </w:rPr>
            <w:t>TICO, EN UN HOSPITAL GENERAL, 2014</w:t>
          </w:r>
        </w:sdtContent>
      </w:sdt>
      <w:r w:rsidRPr="0040766B"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  <w:t>” la Coordinación de la Maestría en</w:t>
      </w:r>
      <w:r w:rsidR="001D3441"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  <w:t xml:space="preserve"> </w:t>
      </w:r>
      <w:sdt>
        <w:sdtPr>
          <w:rPr>
            <w:rFonts w:ascii="Arial" w:hAnsi="Arial" w:cs="Arial"/>
            <w:b/>
            <w:szCs w:val="24"/>
          </w:rPr>
          <w:alias w:val="Maestría"/>
          <w:tag w:val="Maestría"/>
          <w:id w:val="-1183128341"/>
          <w:placeholder>
            <w:docPart w:val="CBEFBDE72B0F4D3EBA0313BF143783F4"/>
          </w:placeholder>
          <w:showingPlcHdr/>
          <w:comboBox>
            <w:listItem w:value="Elija un elemento."/>
            <w:listItem w:displayText="Ciencias de la Computación" w:value="Ciencias de la Computación"/>
            <w:listItem w:displayText="Terapia Intensiva" w:value="Terapia Intensiva"/>
            <w:listItem w:displayText="Perinatal" w:value="Perinatal"/>
            <w:listItem w:displayText="Administración de negocios" w:value="Administración de negocios"/>
          </w:comboBox>
        </w:sdtPr>
        <w:sdtEndPr/>
        <w:sdtContent>
          <w:r w:rsidR="001D3441" w:rsidRPr="00DB46B2">
            <w:rPr>
              <w:rStyle w:val="Textodelmarcadordeposicin"/>
            </w:rPr>
            <w:t>Elija un elemento.</w:t>
          </w:r>
        </w:sdtContent>
      </w:sdt>
      <w:r w:rsidR="001D3441">
        <w:rPr>
          <w:rFonts w:ascii="Arial" w:eastAsia="Times New Roman" w:hAnsi="Arial" w:cs="Arial"/>
          <w:color w:val="000000"/>
          <w:sz w:val="22"/>
          <w:szCs w:val="22"/>
          <w:lang w:eastAsia="es-MX"/>
        </w:rPr>
        <w:t xml:space="preserve"> </w:t>
      </w:r>
      <w:r w:rsidRPr="0040766B"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  <w:t xml:space="preserve"> </w:t>
      </w:r>
      <w:proofErr w:type="gramStart"/>
      <w:r w:rsidRPr="0040766B"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  <w:t>del</w:t>
      </w:r>
      <w:proofErr w:type="gramEnd"/>
      <w:r w:rsidRPr="0040766B"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  <w:t xml:space="preserve"> Centro Universitario UAEM Valle de Chalco concede la autorización para que proceda a la impresión </w:t>
      </w:r>
      <w:r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  <w:t>de la misma.</w:t>
      </w:r>
    </w:p>
    <w:p w:rsidR="005E5B7B" w:rsidRDefault="005E5B7B" w:rsidP="005E5B7B">
      <w:pPr>
        <w:tabs>
          <w:tab w:val="left" w:pos="6311"/>
        </w:tabs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</w:pPr>
    </w:p>
    <w:p w:rsidR="005E5B7B" w:rsidRDefault="005E5B7B" w:rsidP="005E5B7B">
      <w:pPr>
        <w:tabs>
          <w:tab w:val="left" w:pos="6311"/>
        </w:tabs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</w:pPr>
    </w:p>
    <w:p w:rsidR="005E5B7B" w:rsidRDefault="005E5B7B" w:rsidP="005E5B7B">
      <w:pPr>
        <w:tabs>
          <w:tab w:val="left" w:pos="6311"/>
        </w:tabs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  <w:t>Sin más por el momento, le reitero la seguridad de mi especial consideración y estima.</w:t>
      </w:r>
    </w:p>
    <w:p w:rsidR="005E5B7B" w:rsidRPr="0040766B" w:rsidRDefault="005E5B7B" w:rsidP="005E5B7B">
      <w:pPr>
        <w:tabs>
          <w:tab w:val="left" w:pos="6311"/>
        </w:tabs>
        <w:rPr>
          <w:rFonts w:ascii="Arial" w:eastAsia="Times New Roman" w:hAnsi="Arial" w:cs="Arial"/>
          <w:color w:val="000000"/>
          <w:sz w:val="22"/>
          <w:szCs w:val="22"/>
          <w:lang w:val="es-MX" w:eastAsia="es-MX"/>
        </w:rPr>
      </w:pPr>
    </w:p>
    <w:p w:rsidR="005E5B7B" w:rsidRDefault="005E5B7B" w:rsidP="005E5B7B">
      <w:pPr>
        <w:tabs>
          <w:tab w:val="left" w:pos="6311"/>
        </w:tabs>
        <w:rPr>
          <w:rFonts w:ascii="Arial" w:eastAsia="Times New Roman" w:hAnsi="Arial" w:cs="Arial"/>
          <w:b/>
          <w:color w:val="000000"/>
          <w:sz w:val="22"/>
          <w:szCs w:val="22"/>
          <w:lang w:val="es-MX" w:eastAsia="es-MX"/>
        </w:rPr>
      </w:pPr>
    </w:p>
    <w:p w:rsidR="005E5B7B" w:rsidRDefault="005E5B7B" w:rsidP="005E5B7B">
      <w:pPr>
        <w:tabs>
          <w:tab w:val="left" w:pos="6311"/>
        </w:tabs>
        <w:rPr>
          <w:rFonts w:ascii="Arial" w:eastAsia="Times New Roman" w:hAnsi="Arial" w:cs="Arial"/>
          <w:b/>
          <w:color w:val="000000"/>
          <w:sz w:val="22"/>
          <w:szCs w:val="22"/>
          <w:lang w:val="es-MX" w:eastAsia="es-MX"/>
        </w:rPr>
      </w:pPr>
    </w:p>
    <w:p w:rsidR="005E5B7B" w:rsidRDefault="005E5B7B" w:rsidP="005E5B7B">
      <w:pPr>
        <w:tabs>
          <w:tab w:val="left" w:pos="6311"/>
        </w:tabs>
        <w:rPr>
          <w:rFonts w:ascii="Arial" w:eastAsia="Times New Roman" w:hAnsi="Arial" w:cs="Arial"/>
          <w:b/>
          <w:color w:val="000000"/>
          <w:sz w:val="22"/>
          <w:szCs w:val="22"/>
          <w:lang w:val="es-MX" w:eastAsia="es-MX"/>
        </w:rPr>
      </w:pPr>
    </w:p>
    <w:p w:rsidR="005E5B7B" w:rsidRDefault="005E5B7B" w:rsidP="005E5B7B">
      <w:pPr>
        <w:tabs>
          <w:tab w:val="left" w:pos="6311"/>
        </w:tabs>
        <w:rPr>
          <w:rFonts w:ascii="Arial" w:eastAsia="Times New Roman" w:hAnsi="Arial" w:cs="Arial"/>
          <w:b/>
          <w:color w:val="000000"/>
          <w:sz w:val="22"/>
          <w:szCs w:val="22"/>
          <w:lang w:val="es-MX" w:eastAsia="es-MX"/>
        </w:rPr>
      </w:pPr>
    </w:p>
    <w:p w:rsidR="005E5B7B" w:rsidRPr="00B80C6B" w:rsidRDefault="005446FE" w:rsidP="00B80C6B">
      <w:pPr>
        <w:tabs>
          <w:tab w:val="left" w:pos="6311"/>
        </w:tabs>
        <w:rPr>
          <w:rFonts w:ascii="Arial" w:eastAsia="Times New Roman" w:hAnsi="Arial" w:cs="Arial"/>
          <w:b/>
          <w:color w:val="000000"/>
          <w:sz w:val="22"/>
          <w:szCs w:val="22"/>
          <w:lang w:val="es-MX" w:eastAsia="es-MX"/>
        </w:rPr>
      </w:pPr>
      <w:r>
        <w:rPr>
          <w:rFonts w:ascii="Arial" w:eastAsia="Times New Roman" w:hAnsi="Arial" w:cs="Arial"/>
          <w:b/>
          <w:noProof/>
          <w:color w:val="000000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121920</wp:posOffset>
                </wp:positionV>
                <wp:extent cx="3235960" cy="0"/>
                <wp:effectExtent l="6985" t="12065" r="5080" b="698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5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DA1C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4.15pt;margin-top:9.6pt;width:254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"/>
            </w:pict>
          </mc:Fallback>
        </mc:AlternateContent>
      </w:r>
      <w:r w:rsidR="00B80C6B">
        <w:rPr>
          <w:rFonts w:ascii="Arial" w:hAnsi="Arial"/>
          <w:b/>
          <w:sz w:val="22"/>
          <w:szCs w:val="22"/>
        </w:rPr>
        <w:tab/>
      </w:r>
    </w:p>
    <w:sdt>
      <w:sdtPr>
        <w:rPr>
          <w:rFonts w:ascii="Arial" w:hAnsi="Arial" w:cs="Arial"/>
          <w:b/>
        </w:rPr>
        <w:alias w:val="Nombre"/>
        <w:tag w:val="Coordinador"/>
        <w:id w:val="-1717194184"/>
        <w:placeholder>
          <w:docPart w:val="24B6D80FD534498398A66253587968BA"/>
        </w:placeholder>
        <w:showingPlcHdr/>
        <w:comboBox>
          <w:listItem w:value="Selecciona coordinador "/>
          <w:listItem w:displayText="DRA. EN ENF MARIA TERESA CUAMATZI PEÑA " w:value="DRA. EN ENF MARIA TERESA CUAMATZI PEÑA "/>
          <w:listItem w:displayText="DR. EN C. JUVENAL RUEDA PAZ " w:value="DR. EN C. JUVENAL RUEDA PAZ "/>
          <w:listItem w:displayText="DR. EN C. ADM. NIDIA LÓPEZ LIRA " w:value="DR. EN C. ADM. NIDIA LÓPEZ LIRA "/>
        </w:comboBox>
      </w:sdtPr>
      <w:sdtEndPr/>
      <w:sdtContent>
        <w:p w:rsidR="00B80C6B" w:rsidRPr="00B80C6B" w:rsidRDefault="00B80C6B" w:rsidP="00B80C6B">
          <w:pPr>
            <w:jc w:val="center"/>
            <w:rPr>
              <w:rFonts w:ascii="Arial" w:hAnsi="Arial" w:cs="Arial"/>
              <w:b/>
            </w:rPr>
          </w:pPr>
          <w:r w:rsidRPr="00FD2B07">
            <w:rPr>
              <w:rStyle w:val="Textodelmarcadordeposicin"/>
              <w:rFonts w:eastAsia="Calibri"/>
            </w:rPr>
            <w:t>Elija un elemento.</w:t>
          </w:r>
        </w:p>
      </w:sdtContent>
    </w:sdt>
    <w:p w:rsidR="00B80C6B" w:rsidRDefault="00B80C6B" w:rsidP="005E5B7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COORDINADOR DE LA MAESTRÍA</w:t>
      </w:r>
      <w:r w:rsidR="00D03293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</w:rPr>
          <w:alias w:val="Nombre"/>
          <w:tag w:val="Maestría"/>
          <w:id w:val="563610424"/>
          <w:placeholder>
            <w:docPart w:val="52FBC6D58171424CB76E538A1BA98EEC"/>
          </w:placeholder>
          <w:showingPlcHdr/>
          <w:dropDownList>
            <w:listItem w:value="Elija una maestría."/>
            <w:listItem w:displayText="CIENCIAS DE LA COMPUTACIÓN" w:value="CIENCIAS DE LA COMPUTACIÓN"/>
            <w:listItem w:displayText="ENFERMERÍA PERINATAL" w:value="ENFERMERÍA PERINATAL"/>
            <w:listItem w:displayText="TERAPIA INTENSIVA" w:value="TERAPIA INTENSIVA"/>
            <w:listItem w:displayText="ADMINISTRACIÓN DE NEGOCIOS" w:value="ADMINISTRACIÓN DE NEGOCIOS"/>
          </w:dropDownList>
        </w:sdtPr>
        <w:sdtEndPr/>
        <w:sdtContent>
          <w:r w:rsidRPr="00FD2B07">
            <w:rPr>
              <w:rStyle w:val="Textodelmarcadordeposicin"/>
              <w:rFonts w:eastAsia="Calibri"/>
            </w:rPr>
            <w:t>Elija un elemento.</w:t>
          </w:r>
        </w:sdtContent>
      </w:sdt>
    </w:p>
    <w:p w:rsidR="005E5B7B" w:rsidRPr="00010D63" w:rsidRDefault="00D03293" w:rsidP="005E5B7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B80C6B">
        <w:rPr>
          <w:rFonts w:ascii="Arial" w:hAnsi="Arial" w:cs="Arial"/>
          <w:b/>
          <w:szCs w:val="24"/>
        </w:rPr>
        <w:t xml:space="preserve"> C</w:t>
      </w:r>
      <w:r w:rsidR="00B80C6B">
        <w:rPr>
          <w:rFonts w:ascii="Arial" w:hAnsi="Arial" w:cs="Arial"/>
          <w:b/>
          <w:sz w:val="22"/>
          <w:szCs w:val="22"/>
        </w:rPr>
        <w:t>ENTRO UNIVERSITARIO UAEM</w:t>
      </w:r>
    </w:p>
    <w:p w:rsidR="005E5B7B" w:rsidRDefault="00B80C6B" w:rsidP="005E5B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  <w:szCs w:val="22"/>
        </w:rPr>
        <w:t>VALLE DE CHALCO</w:t>
      </w:r>
    </w:p>
    <w:p w:rsidR="005E5B7B" w:rsidRDefault="005E5B7B" w:rsidP="005E5B7B">
      <w:pPr>
        <w:tabs>
          <w:tab w:val="left" w:pos="687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5E5B7B" w:rsidRPr="00A23CEC" w:rsidRDefault="005E5B7B" w:rsidP="005E5B7B">
      <w:pPr>
        <w:tabs>
          <w:tab w:val="left" w:pos="3120"/>
          <w:tab w:val="right" w:pos="8838"/>
        </w:tabs>
        <w:rPr>
          <w:rFonts w:ascii="Arial" w:hAnsi="Arial"/>
        </w:rPr>
      </w:pPr>
    </w:p>
    <w:p w:rsidR="005E5B7B" w:rsidRPr="0040766B" w:rsidRDefault="005E5B7B" w:rsidP="005E5B7B">
      <w:pPr>
        <w:tabs>
          <w:tab w:val="left" w:pos="6311"/>
        </w:tabs>
        <w:rPr>
          <w:rFonts w:ascii="Arial" w:hAnsi="Arial" w:cs="Arial"/>
          <w:szCs w:val="24"/>
        </w:rPr>
      </w:pPr>
    </w:p>
    <w:p w:rsidR="00F5402F" w:rsidRDefault="00F5402F"/>
    <w:sectPr w:rsidR="00F5402F" w:rsidSect="00A332ED">
      <w:headerReference w:type="default" r:id="rId6"/>
      <w:footerReference w:type="default" r:id="rId7"/>
      <w:pgSz w:w="12240" w:h="15840"/>
      <w:pgMar w:top="1418" w:right="1134" w:bottom="1135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B0" w:rsidRDefault="005477B0">
      <w:r>
        <w:separator/>
      </w:r>
    </w:p>
  </w:endnote>
  <w:endnote w:type="continuationSeparator" w:id="0">
    <w:p w:rsidR="005477B0" w:rsidRDefault="00547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Default="00A96816" w:rsidP="00B16756">
    <w:pPr>
      <w:pStyle w:val="Piedepgina"/>
      <w:tabs>
        <w:tab w:val="clear" w:pos="8838"/>
      </w:tabs>
      <w:jc w:val="both"/>
    </w:pPr>
    <w:r>
      <w:rPr>
        <w:rFonts w:ascii="Times New Roman" w:hAnsi="Times New Roman"/>
        <w:noProof/>
        <w:lang w:eastAsia="es-MX"/>
      </w:rPr>
      <w:drawing>
        <wp:anchor distT="0" distB="0" distL="114300" distR="114300" simplePos="0" relativeHeight="251676672" behindDoc="0" locked="0" layoutInCell="1" allowOverlap="1" wp14:anchorId="635D5CD2" wp14:editId="0FBED12A">
          <wp:simplePos x="0" y="0"/>
          <wp:positionH relativeFrom="column">
            <wp:posOffset>-528955</wp:posOffset>
          </wp:positionH>
          <wp:positionV relativeFrom="paragraph">
            <wp:posOffset>-655320</wp:posOffset>
          </wp:positionV>
          <wp:extent cx="857250" cy="1062355"/>
          <wp:effectExtent l="0" t="0" r="0" b="4445"/>
          <wp:wrapSquare wrapText="bothSides"/>
          <wp:docPr id="4" name="Imagen 11" descr="IMAGENinstXIC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MAGENinstXICOcolor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6710914" wp14:editId="497616D6">
              <wp:simplePos x="0" y="0"/>
              <wp:positionH relativeFrom="column">
                <wp:posOffset>5228590</wp:posOffset>
              </wp:positionH>
              <wp:positionV relativeFrom="paragraph">
                <wp:posOffset>-400050</wp:posOffset>
              </wp:positionV>
              <wp:extent cx="1519555" cy="82677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9555" cy="826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1AA4" w:rsidRPr="00A96816" w:rsidRDefault="00151AA4" w:rsidP="00151AA4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A96816">
                            <w:rPr>
                              <w:rFonts w:ascii="Avenir Black" w:hAnsi="Avenir Black"/>
                              <w:color w:val="FFFFFF" w:themeColor="background1"/>
                              <w:sz w:val="56"/>
                              <w:szCs w:val="56"/>
                            </w:rPr>
                            <w:t>CUVCH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1091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left:0;text-align:left;margin-left:411.7pt;margin-top:-31.5pt;width:119.65pt;height:65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" filled="f" stroked="f">
              <v:textbox>
                <w:txbxContent>
                  <w:p w:rsidR="00151AA4" w:rsidRPr="00A96816" w:rsidRDefault="00151AA4" w:rsidP="00151AA4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A96816">
                      <w:rPr>
                        <w:rFonts w:ascii="Avenir Black" w:hAnsi="Avenir Black"/>
                        <w:color w:val="FFFFFF" w:themeColor="background1"/>
                        <w:sz w:val="56"/>
                        <w:szCs w:val="56"/>
                      </w:rPr>
                      <w:t>CUVCH</w:t>
                    </w:r>
                  </w:p>
                </w:txbxContent>
              </v:textbox>
            </v:shape>
          </w:pict>
        </mc:Fallback>
      </mc:AlternateContent>
    </w:r>
    <w:r w:rsidR="00C7568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847D3B" wp14:editId="33C531CD">
              <wp:simplePos x="0" y="0"/>
              <wp:positionH relativeFrom="column">
                <wp:posOffset>2219325</wp:posOffset>
              </wp:positionH>
              <wp:positionV relativeFrom="paragraph">
                <wp:posOffset>-619125</wp:posOffset>
              </wp:positionV>
              <wp:extent cx="2880995" cy="1028700"/>
              <wp:effectExtent l="0" t="0" r="0" b="0"/>
              <wp:wrapSquare wrapText="bothSides"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99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7568F" w:rsidRDefault="00C7568F" w:rsidP="00C756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Av. Hermenegildo Galeana </w:t>
                          </w:r>
                          <w:proofErr w:type="spellStart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Num</w:t>
                          </w:r>
                          <w:proofErr w:type="spellEnd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 3</w:t>
                          </w:r>
                        </w:p>
                        <w:p w:rsidR="00C7568F" w:rsidRPr="00672FDB" w:rsidRDefault="00C7568F" w:rsidP="00C756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Col. María Isabel CP.56615 </w:t>
                          </w:r>
                        </w:p>
                        <w:p w:rsidR="00C7568F" w:rsidRPr="00672FDB" w:rsidRDefault="00C7568F" w:rsidP="00C756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Tel. 55) 59714940  Ext.115 </w:t>
                          </w:r>
                        </w:p>
                        <w:p w:rsidR="00C7568F" w:rsidRPr="00672FDB" w:rsidRDefault="00C7568F" w:rsidP="00C7568F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7"/>
                              <w:szCs w:val="17"/>
                            </w:rPr>
                          </w:pPr>
                          <w:r w:rsidRPr="00B060B3"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http://titulacioncuvalledechalco.weebly.com/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847D3B" id="Cuadro de texto 8" o:spid="_x0000_s1029" type="#_x0000_t202" style="position:absolute;left:0;text-align:left;margin-left:174.75pt;margin-top:-48.75pt;width:226.8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" filled="f" stroked="f">
              <v:textbox>
                <w:txbxContent>
                  <w:p w:rsidR="00C7568F" w:rsidRDefault="00C7568F" w:rsidP="00C756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Av. Hermenegildo Galeana </w:t>
                    </w:r>
                    <w:proofErr w:type="spellStart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>Num</w:t>
                    </w:r>
                    <w:proofErr w:type="spellEnd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 3</w:t>
                    </w:r>
                  </w:p>
                  <w:p w:rsidR="00C7568F" w:rsidRPr="00672FDB" w:rsidRDefault="00C7568F" w:rsidP="00C756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Col. María Isabel CP.56615 </w:t>
                    </w:r>
                  </w:p>
                  <w:p w:rsidR="00C7568F" w:rsidRPr="00672FDB" w:rsidRDefault="00C7568F" w:rsidP="00C756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Tel. 55) 59714940  Ext.115 </w:t>
                    </w:r>
                  </w:p>
                  <w:p w:rsidR="00C7568F" w:rsidRPr="00672FDB" w:rsidRDefault="00C7568F" w:rsidP="00C7568F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7"/>
                        <w:szCs w:val="17"/>
                      </w:rPr>
                    </w:pPr>
                    <w:r w:rsidRPr="00B060B3">
                      <w:rPr>
                        <w:rFonts w:ascii="Metropolis" w:hAnsi="Metropolis"/>
                        <w:sz w:val="16"/>
                        <w:szCs w:val="16"/>
                      </w:rPr>
                      <w:t>http://titulacioncuvalledechalco.weebly.com/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446F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331470</wp:posOffset>
              </wp:positionH>
              <wp:positionV relativeFrom="paragraph">
                <wp:posOffset>9211945</wp:posOffset>
              </wp:positionV>
              <wp:extent cx="6998335" cy="59055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833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21A" w:rsidRPr="00CA6BA6" w:rsidRDefault="00A95E5C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Centro Universitario UAEM Valle de Chalco –</w:t>
                          </w:r>
                          <w:proofErr w:type="spellStart"/>
                          <w:r w:rsidRPr="00CA6BA6">
                            <w:rPr>
                              <w:sz w:val="16"/>
                              <w:szCs w:val="16"/>
                            </w:rPr>
                            <w:t>XicoAv</w:t>
                          </w:r>
                          <w:proofErr w:type="spellEnd"/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. Hermenegildo Galeana No.3,  Col. Ma. Isabel, Valle de Chalco, </w:t>
                          </w:r>
                        </w:p>
                        <w:p w:rsidR="0054321A" w:rsidRPr="00CA6BA6" w:rsidRDefault="00A95E5C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C.P. 56615, Edo. De México. </w:t>
                          </w:r>
                        </w:p>
                        <w:p w:rsidR="0054321A" w:rsidRPr="00CA6BA6" w:rsidRDefault="00A95E5C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Tel: (55) 59714940, 59787577 y 30921763</w:t>
                          </w:r>
                        </w:p>
                        <w:p w:rsidR="0054321A" w:rsidRPr="00CA6BA6" w:rsidRDefault="00A95E5C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Página: http:// cux.uaemex.mx e-mail: mmartinezr@uaemex.mx</w:t>
                          </w:r>
                        </w:p>
                        <w:p w:rsidR="0054321A" w:rsidRPr="00B276C3" w:rsidRDefault="00A96816" w:rsidP="00BF4313">
                          <w:pPr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0" o:spid="_x0000_s1029" type="#_x0000_t202" style="position:absolute;left:0;text-align:left;margin-left:26.1pt;margin-top:725.35pt;width:551.0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" filled="f" stroked="f">
              <v:textbox>
                <w:txbxContent>
                  <w:p w:rsidR="0054321A" w:rsidRPr="00CA6BA6" w:rsidRDefault="00A95E5C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Centro Universitario UAEM Valle de Chalco –</w:t>
                    </w:r>
                    <w:proofErr w:type="spellStart"/>
                    <w:r w:rsidRPr="00CA6BA6">
                      <w:rPr>
                        <w:sz w:val="16"/>
                        <w:szCs w:val="16"/>
                      </w:rPr>
                      <w:t>XicoAv</w:t>
                    </w:r>
                    <w:proofErr w:type="spellEnd"/>
                    <w:r w:rsidRPr="00CA6BA6">
                      <w:rPr>
                        <w:sz w:val="16"/>
                        <w:szCs w:val="16"/>
                      </w:rPr>
                      <w:t xml:space="preserve">. Hermenegildo Galeana No.3,  Col. Ma. Isabel, Valle de Chalco, </w:t>
                    </w:r>
                  </w:p>
                  <w:p w:rsidR="0054321A" w:rsidRPr="00CA6BA6" w:rsidRDefault="00A95E5C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C.P. 56615, Edo. De México. </w:t>
                    </w:r>
                  </w:p>
                  <w:p w:rsidR="0054321A" w:rsidRPr="00CA6BA6" w:rsidRDefault="00A95E5C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Tel: (55) 59714940, 59787577 y 30921763</w:t>
                    </w:r>
                  </w:p>
                  <w:p w:rsidR="0054321A" w:rsidRPr="00CA6BA6" w:rsidRDefault="00A95E5C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Página: http:// cux.uaemex.mx e-mail: mmartinezr@uaemex.mx</w:t>
                    </w:r>
                  </w:p>
                  <w:p w:rsidR="0054321A" w:rsidRPr="00B276C3" w:rsidRDefault="001E1D69" w:rsidP="00BF4313">
                    <w:pPr>
                      <w:rPr>
                        <w:rFonts w:ascii="Times New Roman" w:hAnsi="Times New Roman"/>
                        <w:i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B0" w:rsidRDefault="005477B0">
      <w:r>
        <w:separator/>
      </w:r>
    </w:p>
  </w:footnote>
  <w:footnote w:type="continuationSeparator" w:id="0">
    <w:p w:rsidR="005477B0" w:rsidRDefault="005477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Pr="00957338" w:rsidRDefault="00330717" w:rsidP="00330717">
    <w:pPr>
      <w:pStyle w:val="Encabezado"/>
      <w:tabs>
        <w:tab w:val="clear" w:pos="4419"/>
        <w:tab w:val="clear" w:pos="8838"/>
        <w:tab w:val="left" w:pos="390"/>
        <w:tab w:val="right" w:pos="9688"/>
      </w:tabs>
      <w:spacing w:line="600" w:lineRule="auto"/>
      <w:rPr>
        <w:sz w:val="32"/>
        <w:szCs w:val="32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16486F" wp14:editId="16E5BD74">
              <wp:simplePos x="0" y="0"/>
              <wp:positionH relativeFrom="column">
                <wp:posOffset>171450</wp:posOffset>
              </wp:positionH>
              <wp:positionV relativeFrom="paragraph">
                <wp:posOffset>171450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717" w:rsidRPr="00B060B3" w:rsidRDefault="00330717" w:rsidP="00330717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6486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13.5pt;margin-top:13.5pt;width:220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3tsA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" filled="f" stroked="f">
              <v:textbox>
                <w:txbxContent>
                  <w:p w:rsidR="00330717" w:rsidRPr="00B060B3" w:rsidRDefault="00330717" w:rsidP="00330717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51AA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F5D489F" wp14:editId="38B7E94F">
          <wp:simplePos x="0" y="0"/>
          <wp:positionH relativeFrom="column">
            <wp:posOffset>-1009015</wp:posOffset>
          </wp:positionH>
          <wp:positionV relativeFrom="paragraph">
            <wp:posOffset>-590550</wp:posOffset>
          </wp:positionV>
          <wp:extent cx="7853680" cy="101631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AA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EDDBF3C" wp14:editId="0BFE29C8">
              <wp:simplePos x="0" y="0"/>
              <wp:positionH relativeFrom="column">
                <wp:posOffset>2385695</wp:posOffset>
              </wp:positionH>
              <wp:positionV relativeFrom="paragraph">
                <wp:posOffset>2516505</wp:posOffset>
              </wp:positionV>
              <wp:extent cx="1028700" cy="455295"/>
              <wp:effectExtent l="0" t="0" r="0" b="1905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1AA4" w:rsidRPr="00102D3B" w:rsidRDefault="00151AA4" w:rsidP="00151AA4">
                          <w:pPr>
                            <w:jc w:val="center"/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venir Black" w:hAnsi="Avenir Black"/>
                              <w:color w:val="FFFFFF" w:themeColor="background1"/>
                              <w:sz w:val="38"/>
                              <w:szCs w:val="38"/>
                            </w:rPr>
                            <w:t>CUVCH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DBF3C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26" type="#_x0000_t202" style="position:absolute;margin-left:187.85pt;margin-top:198.15pt;width:81pt;height:35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" filled="f" stroked="f">
              <v:textbox>
                <w:txbxContent>
                  <w:p w:rsidR="00151AA4" w:rsidRPr="00102D3B" w:rsidRDefault="00151AA4" w:rsidP="00151AA4">
                    <w:pPr>
                      <w:jc w:val="center"/>
                      <w:rPr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Avenir Black" w:hAnsi="Avenir Black"/>
                        <w:color w:val="FFFFFF" w:themeColor="background1"/>
                        <w:sz w:val="38"/>
                        <w:szCs w:val="38"/>
                      </w:rPr>
                      <w:t>CUVCH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F3"/>
    <w:rsid w:val="000948F3"/>
    <w:rsid w:val="00151AA4"/>
    <w:rsid w:val="001D3441"/>
    <w:rsid w:val="001E1D69"/>
    <w:rsid w:val="00204385"/>
    <w:rsid w:val="00303840"/>
    <w:rsid w:val="00330717"/>
    <w:rsid w:val="005446FE"/>
    <w:rsid w:val="005477B0"/>
    <w:rsid w:val="005813A3"/>
    <w:rsid w:val="005E5B7B"/>
    <w:rsid w:val="00A95E5C"/>
    <w:rsid w:val="00A96816"/>
    <w:rsid w:val="00AD5860"/>
    <w:rsid w:val="00B80C6B"/>
    <w:rsid w:val="00C7568F"/>
    <w:rsid w:val="00CC16F0"/>
    <w:rsid w:val="00D03293"/>
    <w:rsid w:val="00E22CD9"/>
    <w:rsid w:val="00F5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75D1CC2-409A-41AE-92F3-539C1EF5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B7B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5B7B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E5B7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E5B7B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5B7B"/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5E5B7B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5E5B7B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948F3"/>
    <w:rPr>
      <w:color w:val="808080"/>
    </w:rPr>
  </w:style>
  <w:style w:type="character" w:customStyle="1" w:styleId="Clicparaescribir">
    <w:name w:val="Clic para escribir"/>
    <w:basedOn w:val="Fuentedeprrafopredeter"/>
    <w:uiPriority w:val="1"/>
    <w:rsid w:val="00094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Respuesta_de_Autorizacion%5b1%5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2804B-D016-4844-92EF-F559F33033FE}"/>
      </w:docPartPr>
      <w:docPartBody>
        <w:p w:rsidR="00E92C7C" w:rsidRDefault="000A309D">
          <w:r w:rsidRPr="00DB46B2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EE5A5-666A-445F-B8B0-5B7C9DF41F84}"/>
      </w:docPartPr>
      <w:docPartBody>
        <w:p w:rsidR="00E92C7C" w:rsidRDefault="000A309D">
          <w:r w:rsidRPr="00DB46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22BB8-7872-4EC8-A253-84DC4CF2233F}"/>
      </w:docPartPr>
      <w:docPartBody>
        <w:p w:rsidR="00E92C7C" w:rsidRDefault="000A309D">
          <w:r w:rsidRPr="00DB46B2">
            <w:rPr>
              <w:rStyle w:val="Textodelmarcadordeposicin"/>
            </w:rPr>
            <w:t>Elija un elemento.</w:t>
          </w:r>
        </w:p>
      </w:docPartBody>
    </w:docPart>
    <w:docPart>
      <w:docPartPr>
        <w:name w:val="CBEFBDE72B0F4D3EBA0313BF14378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B0CA7-1B9E-48FF-8C3C-8DBA6186957E}"/>
      </w:docPartPr>
      <w:docPartBody>
        <w:p w:rsidR="00E92C7C" w:rsidRDefault="000A309D" w:rsidP="000A309D">
          <w:pPr>
            <w:pStyle w:val="CBEFBDE72B0F4D3EBA0313BF143783F4"/>
          </w:pPr>
          <w:r w:rsidRPr="00DB46B2">
            <w:rPr>
              <w:rStyle w:val="Textodelmarcadordeposicin"/>
            </w:rPr>
            <w:t>Elija un elemento.</w:t>
          </w:r>
        </w:p>
      </w:docPartBody>
    </w:docPart>
    <w:docPart>
      <w:docPartPr>
        <w:name w:val="0B4BEABE22EE4367909874221709F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FE8D2-627B-4FF5-8099-6AF84EF8E7B7}"/>
      </w:docPartPr>
      <w:docPartBody>
        <w:p w:rsidR="00F53EE2" w:rsidRDefault="00E92C7C" w:rsidP="00E92C7C">
          <w:pPr>
            <w:pStyle w:val="0B4BEABE22EE4367909874221709FA0A"/>
          </w:pPr>
          <w:r w:rsidRPr="00FD2B07">
            <w:rPr>
              <w:rStyle w:val="Textodelmarcadordeposicin"/>
              <w:rFonts w:eastAsia="Calibri"/>
            </w:rPr>
            <w:t>Elija un elemento.</w:t>
          </w:r>
        </w:p>
      </w:docPartBody>
    </w:docPart>
    <w:docPart>
      <w:docPartPr>
        <w:name w:val="24B6D80FD534498398A6625358796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49A2C-C9E9-4C8F-B261-35CB8148D7B6}"/>
      </w:docPartPr>
      <w:docPartBody>
        <w:p w:rsidR="00F53EE2" w:rsidRDefault="00E92C7C" w:rsidP="00E92C7C">
          <w:pPr>
            <w:pStyle w:val="24B6D80FD534498398A66253587968BA"/>
          </w:pPr>
          <w:r w:rsidRPr="00FD2B07">
            <w:rPr>
              <w:rStyle w:val="Textodelmarcadordeposicin"/>
              <w:rFonts w:eastAsia="Calibri"/>
            </w:rPr>
            <w:t>Elija un elemento.</w:t>
          </w:r>
        </w:p>
      </w:docPartBody>
    </w:docPart>
    <w:docPart>
      <w:docPartPr>
        <w:name w:val="52FBC6D58171424CB76E538A1BA98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694C4-D03A-4B8D-A063-B2D7194F7C78}"/>
      </w:docPartPr>
      <w:docPartBody>
        <w:p w:rsidR="00F53EE2" w:rsidRDefault="00E92C7C" w:rsidP="00E92C7C">
          <w:pPr>
            <w:pStyle w:val="52FBC6D58171424CB76E538A1BA98EEC"/>
          </w:pPr>
          <w:r w:rsidRPr="00FD2B07">
            <w:rPr>
              <w:rStyle w:val="Textodelmarcadordeposicin"/>
              <w:rFonts w:eastAsia="Calibri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9D"/>
    <w:rsid w:val="000A309D"/>
    <w:rsid w:val="002430BC"/>
    <w:rsid w:val="002812BB"/>
    <w:rsid w:val="009B0192"/>
    <w:rsid w:val="00E92C7C"/>
    <w:rsid w:val="00F5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92C7C"/>
    <w:rPr>
      <w:color w:val="808080"/>
    </w:rPr>
  </w:style>
  <w:style w:type="paragraph" w:customStyle="1" w:styleId="CBEFBDE72B0F4D3EBA0313BF143783F4">
    <w:name w:val="CBEFBDE72B0F4D3EBA0313BF143783F4"/>
    <w:rsid w:val="000A309D"/>
  </w:style>
  <w:style w:type="paragraph" w:customStyle="1" w:styleId="27F2A252E7974ADBAC6AFC8B75373B2C">
    <w:name w:val="27F2A252E7974ADBAC6AFC8B75373B2C"/>
    <w:rsid w:val="000A309D"/>
  </w:style>
  <w:style w:type="paragraph" w:customStyle="1" w:styleId="0B4BEABE22EE4367909874221709FA0A">
    <w:name w:val="0B4BEABE22EE4367909874221709FA0A"/>
    <w:rsid w:val="00E92C7C"/>
  </w:style>
  <w:style w:type="paragraph" w:customStyle="1" w:styleId="24B6D80FD534498398A66253587968BA">
    <w:name w:val="24B6D80FD534498398A66253587968BA"/>
    <w:rsid w:val="00E92C7C"/>
  </w:style>
  <w:style w:type="paragraph" w:customStyle="1" w:styleId="08064C8FC10D4389AEB79063B6A2AE25">
    <w:name w:val="08064C8FC10D4389AEB79063B6A2AE25"/>
    <w:rsid w:val="00E92C7C"/>
  </w:style>
  <w:style w:type="paragraph" w:customStyle="1" w:styleId="52FBC6D58171424CB76E538A1BA98EEC">
    <w:name w:val="52FBC6D58171424CB76E538A1BA98EEC"/>
    <w:rsid w:val="00E92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Respuesta_de_Autorizacion[1]</Template>
  <TotalTime>0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Irma Carreño</dc:creator>
  <cp:lastModifiedBy>Irma Carreño</cp:lastModifiedBy>
  <cp:revision>2</cp:revision>
  <dcterms:created xsi:type="dcterms:W3CDTF">2017-10-13T00:52:00Z</dcterms:created>
  <dcterms:modified xsi:type="dcterms:W3CDTF">2017-10-13T00:52:00Z</dcterms:modified>
</cp:coreProperties>
</file>